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1C2942" w14:textId="0959929B" w:rsidR="00EB257A" w:rsidRDefault="0098250B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1EC39F9" wp14:editId="194CE65E">
                <wp:simplePos x="0" y="0"/>
                <wp:positionH relativeFrom="column">
                  <wp:posOffset>3745720</wp:posOffset>
                </wp:positionH>
                <wp:positionV relativeFrom="paragraph">
                  <wp:posOffset>8042275</wp:posOffset>
                </wp:positionV>
                <wp:extent cx="3583715" cy="1532785"/>
                <wp:effectExtent l="0" t="0" r="0" b="0"/>
                <wp:wrapNone/>
                <wp:docPr id="1023351105" name="Cuadro de texto 1023351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3715" cy="15327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737A73" w14:textId="77777777" w:rsidR="0098250B" w:rsidRPr="00A10937" w:rsidRDefault="0098250B" w:rsidP="0098250B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A1093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EXPOSICIÓN</w:t>
                            </w:r>
                          </w:p>
                          <w:p w14:paraId="142D5A82" w14:textId="77777777" w:rsidR="0098250B" w:rsidRPr="00A10937" w:rsidRDefault="0098250B" w:rsidP="0098250B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A1093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Del </w:t>
                            </w:r>
                            <w:proofErr w:type="spellStart"/>
                            <w:r w:rsidRPr="00A1093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xx</w:t>
                            </w:r>
                            <w:proofErr w:type="spellEnd"/>
                            <w:r w:rsidRPr="00A1093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de septiembre al </w:t>
                            </w:r>
                            <w:proofErr w:type="spellStart"/>
                            <w:r w:rsidRPr="00A1093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xx</w:t>
                            </w:r>
                            <w:proofErr w:type="spellEnd"/>
                            <w:r w:rsidRPr="00A1093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de diciembre</w:t>
                            </w:r>
                          </w:p>
                          <w:p w14:paraId="2AF5E0B4" w14:textId="77777777" w:rsidR="0098250B" w:rsidRPr="00A10937" w:rsidRDefault="0098250B" w:rsidP="0098250B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A1093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Biblioteca Municipal de </w:t>
                            </w:r>
                            <w:proofErr w:type="spellStart"/>
                            <w:r w:rsidRPr="00A1093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Xxxxxxxxxxxx</w:t>
                            </w:r>
                            <w:proofErr w:type="spellEnd"/>
                          </w:p>
                          <w:p w14:paraId="35BA2B10" w14:textId="77777777" w:rsidR="0098250B" w:rsidRPr="00A10937" w:rsidRDefault="0098250B" w:rsidP="0098250B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4212DE34" w14:textId="77777777" w:rsidR="0098250B" w:rsidRPr="00A10937" w:rsidRDefault="0098250B" w:rsidP="0098250B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A10937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De lunes a sábado de 11 a 13.30 horas</w:t>
                            </w:r>
                          </w:p>
                          <w:p w14:paraId="68E33F1D" w14:textId="77777777" w:rsidR="0098250B" w:rsidRPr="00A10937" w:rsidRDefault="0098250B" w:rsidP="0098250B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A10937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y de 17 a 20.30 horas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EC39F9" id="_x0000_t202" coordsize="21600,21600" o:spt="202" path="m,l,21600r21600,l21600,xe">
                <v:stroke joinstyle="miter"/>
                <v:path gradientshapeok="t" o:connecttype="rect"/>
              </v:shapetype>
              <v:shape id="Cuadro de texto 1023351105" o:spid="_x0000_s1026" type="#_x0000_t202" style="position:absolute;margin-left:294.95pt;margin-top:633.25pt;width:282.2pt;height:120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" filled="f" stroked="f" strokeweight=".5pt">
                <v:textbox>
                  <w:txbxContent>
                    <w:p w14:paraId="27737A73" w14:textId="77777777" w:rsidR="0098250B" w:rsidRPr="00A10937" w:rsidRDefault="0098250B" w:rsidP="0098250B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A10937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EXPOSICIÓN</w:t>
                      </w:r>
                    </w:p>
                    <w:p w14:paraId="142D5A82" w14:textId="77777777" w:rsidR="0098250B" w:rsidRPr="00A10937" w:rsidRDefault="0098250B" w:rsidP="0098250B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A10937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Del </w:t>
                      </w:r>
                      <w:proofErr w:type="spellStart"/>
                      <w:r w:rsidRPr="00A10937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xx</w:t>
                      </w:r>
                      <w:proofErr w:type="spellEnd"/>
                      <w:r w:rsidRPr="00A10937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de septiembre al </w:t>
                      </w:r>
                      <w:proofErr w:type="spellStart"/>
                      <w:r w:rsidRPr="00A10937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xx</w:t>
                      </w:r>
                      <w:proofErr w:type="spellEnd"/>
                      <w:r w:rsidRPr="00A10937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de diciembre</w:t>
                      </w:r>
                    </w:p>
                    <w:p w14:paraId="2AF5E0B4" w14:textId="77777777" w:rsidR="0098250B" w:rsidRPr="00A10937" w:rsidRDefault="0098250B" w:rsidP="0098250B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A10937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Biblioteca Municipal de </w:t>
                      </w:r>
                      <w:proofErr w:type="spellStart"/>
                      <w:r w:rsidRPr="00A10937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Xxxxxxxxxxxx</w:t>
                      </w:r>
                      <w:proofErr w:type="spellEnd"/>
                    </w:p>
                    <w:p w14:paraId="35BA2B10" w14:textId="77777777" w:rsidR="0098250B" w:rsidRPr="00A10937" w:rsidRDefault="0098250B" w:rsidP="0098250B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4212DE34" w14:textId="77777777" w:rsidR="0098250B" w:rsidRPr="00A10937" w:rsidRDefault="0098250B" w:rsidP="0098250B">
                      <w:pPr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 w:rsidRPr="00A10937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De lunes a sábado de 11 a 13.30 horas</w:t>
                      </w:r>
                    </w:p>
                    <w:p w14:paraId="68E33F1D" w14:textId="77777777" w:rsidR="0098250B" w:rsidRPr="00A10937" w:rsidRDefault="0098250B" w:rsidP="0098250B">
                      <w:pPr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 w:rsidRPr="00A10937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y de 17 a 20.30 horas</w:t>
                      </w:r>
                    </w:p>
                  </w:txbxContent>
                </v:textbox>
              </v:shape>
            </w:pict>
          </mc:Fallback>
        </mc:AlternateContent>
      </w:r>
      <w:r w:rsidR="004D2BC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D899F2" wp14:editId="124FC1E1">
                <wp:simplePos x="0" y="0"/>
                <wp:positionH relativeFrom="column">
                  <wp:posOffset>269875</wp:posOffset>
                </wp:positionH>
                <wp:positionV relativeFrom="paragraph">
                  <wp:posOffset>9879542</wp:posOffset>
                </wp:positionV>
                <wp:extent cx="2205318" cy="711200"/>
                <wp:effectExtent l="0" t="0" r="0" b="0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5318" cy="711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0F107C" w14:textId="77777777" w:rsidR="004D2BC9" w:rsidRPr="00602B6A" w:rsidRDefault="004D2BC9" w:rsidP="004D2BC9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602B6A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  <w:t>Borra este texto e inserta aquí tu logo</w:t>
                            </w:r>
                          </w:p>
                          <w:p w14:paraId="7FF8525D" w14:textId="77777777" w:rsidR="004D2BC9" w:rsidRPr="00602B6A" w:rsidRDefault="004D2BC9" w:rsidP="004D2BC9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602B6A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  <w:t>Insertar &gt; Imágenes &gt; Imagen desde archivo…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D899F2" id="Cuadro de texto 4" o:spid="_x0000_s1027" type="#_x0000_t202" style="position:absolute;margin-left:21.25pt;margin-top:777.9pt;width:173.65pt;height:5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" filled="f" stroked="f" strokeweight=".5pt">
                <v:textbox>
                  <w:txbxContent>
                    <w:p w14:paraId="7F0F107C" w14:textId="77777777" w:rsidR="004D2BC9" w:rsidRPr="00602B6A" w:rsidRDefault="004D2BC9" w:rsidP="004D2BC9">
                      <w:pPr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</w:pPr>
                      <w:r w:rsidRPr="00602B6A"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  <w:t>Borra este texto e inserta aquí tu logo</w:t>
                      </w:r>
                    </w:p>
                    <w:p w14:paraId="7FF8525D" w14:textId="77777777" w:rsidR="004D2BC9" w:rsidRPr="00602B6A" w:rsidRDefault="004D2BC9" w:rsidP="004D2BC9">
                      <w:pPr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</w:pPr>
                      <w:r w:rsidRPr="00602B6A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  <w:t>Insertar &gt; Imágenes &gt; Imagen desde archivo…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C59F2D7" wp14:editId="362E67E2">
            <wp:extent cx="7559675" cy="10692130"/>
            <wp:effectExtent l="0" t="0" r="0" b="1270"/>
            <wp:docPr id="1024291351" name="Imagen 1" descr="Escala de tiem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291351" name="Imagen 1" descr="Escala de tiempo&#10;&#10;Descripción generada automáticament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B257A" w:rsidSect="0057539D">
      <w:pgSz w:w="11906" w:h="16838"/>
      <w:pgMar w:top="0" w:right="0" w:bottom="0" w:left="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435"/>
    <w:rsid w:val="000860D8"/>
    <w:rsid w:val="000C24B0"/>
    <w:rsid w:val="000C6981"/>
    <w:rsid w:val="00134790"/>
    <w:rsid w:val="00204C6D"/>
    <w:rsid w:val="00266D74"/>
    <w:rsid w:val="002B061D"/>
    <w:rsid w:val="00366E73"/>
    <w:rsid w:val="00392BEA"/>
    <w:rsid w:val="003F3893"/>
    <w:rsid w:val="004C6435"/>
    <w:rsid w:val="004D2BC9"/>
    <w:rsid w:val="0057539D"/>
    <w:rsid w:val="005E59CD"/>
    <w:rsid w:val="00834C63"/>
    <w:rsid w:val="008D31BA"/>
    <w:rsid w:val="0098250B"/>
    <w:rsid w:val="00991DE4"/>
    <w:rsid w:val="00B76F3C"/>
    <w:rsid w:val="00C73607"/>
    <w:rsid w:val="00EB257A"/>
    <w:rsid w:val="00F61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D5100"/>
  <w15:chartTrackingRefBased/>
  <w15:docId w15:val="{92D12A4B-3EA9-DF4D-B1D0-52AA64646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643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david/Documents/-PROYECTOS/LA-COMPANIA-ILUSTRADA/EDICION-2023/APLICACIONES/CARTEL/EDITABLES/Microsoft-WORD/LCI-cartel-exposicion-BN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LCI-cartel-exposicion-BN.dotx</Template>
  <TotalTime>7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David Adiego Sánchez</cp:lastModifiedBy>
  <cp:revision>6</cp:revision>
  <dcterms:created xsi:type="dcterms:W3CDTF">2023-02-22T19:00:00Z</dcterms:created>
  <dcterms:modified xsi:type="dcterms:W3CDTF">2026-04-08T11:14:00Z</dcterms:modified>
</cp:coreProperties>
</file>