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C2942" w14:textId="0959929B" w:rsidR="00EB257A" w:rsidRDefault="0098250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EC39F9" wp14:editId="194CE65E">
                <wp:simplePos x="0" y="0"/>
                <wp:positionH relativeFrom="column">
                  <wp:posOffset>3745720</wp:posOffset>
                </wp:positionH>
                <wp:positionV relativeFrom="paragraph">
                  <wp:posOffset>8042275</wp:posOffset>
                </wp:positionV>
                <wp:extent cx="3583715" cy="1532785"/>
                <wp:effectExtent l="0" t="0" r="0" b="0"/>
                <wp:wrapNone/>
                <wp:docPr id="1023351105" name="Cuadro de texto 1023351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3715" cy="1532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737A73" w14:textId="77777777" w:rsidR="0098250B" w:rsidRPr="00A10937" w:rsidRDefault="0098250B" w:rsidP="0098250B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EXPOSICIÓN</w:t>
                            </w:r>
                          </w:p>
                          <w:p w14:paraId="142D5A82" w14:textId="77777777" w:rsidR="0098250B" w:rsidRPr="00A10937" w:rsidRDefault="0098250B" w:rsidP="0098250B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Del </w:t>
                            </w:r>
                            <w:proofErr w:type="spellStart"/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xx</w:t>
                            </w:r>
                            <w:proofErr w:type="spellEnd"/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de septiembre al </w:t>
                            </w:r>
                            <w:proofErr w:type="spellStart"/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xx</w:t>
                            </w:r>
                            <w:proofErr w:type="spellEnd"/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de diciembre</w:t>
                            </w:r>
                          </w:p>
                          <w:p w14:paraId="2AF5E0B4" w14:textId="77777777" w:rsidR="0098250B" w:rsidRPr="00A10937" w:rsidRDefault="0098250B" w:rsidP="0098250B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Biblioteca Municipal de </w:t>
                            </w:r>
                            <w:proofErr w:type="spellStart"/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Xxxxxxxxxxxx</w:t>
                            </w:r>
                            <w:proofErr w:type="spellEnd"/>
                          </w:p>
                          <w:p w14:paraId="35BA2B10" w14:textId="77777777" w:rsidR="0098250B" w:rsidRPr="00A10937" w:rsidRDefault="0098250B" w:rsidP="0098250B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212DE34" w14:textId="77777777" w:rsidR="0098250B" w:rsidRPr="00A10937" w:rsidRDefault="0098250B" w:rsidP="0098250B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De lunes a sábado de 11 a 13.30 horas</w:t>
                            </w:r>
                          </w:p>
                          <w:p w14:paraId="68E33F1D" w14:textId="77777777" w:rsidR="0098250B" w:rsidRPr="00A10937" w:rsidRDefault="0098250B" w:rsidP="0098250B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y de 17 a 20.30 horas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EC39F9" id="_x0000_t202" coordsize="21600,21600" o:spt="202" path="m,l,21600r21600,l21600,xe">
                <v:stroke joinstyle="miter"/>
                <v:path gradientshapeok="t" o:connecttype="rect"/>
              </v:shapetype>
              <v:shape id="Cuadro de texto 1023351105" o:spid="_x0000_s1026" type="#_x0000_t202" style="position:absolute;margin-left:294.95pt;margin-top:633.25pt;width:282.2pt;height:12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" filled="f" stroked="f" strokeweight=".5pt">
                <v:textbox>
                  <w:txbxContent>
                    <w:p w14:paraId="27737A73" w14:textId="77777777" w:rsidR="0098250B" w:rsidRPr="00A10937" w:rsidRDefault="0098250B" w:rsidP="0098250B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EXPOSICIÓN</w:t>
                      </w:r>
                    </w:p>
                    <w:p w14:paraId="142D5A82" w14:textId="77777777" w:rsidR="0098250B" w:rsidRPr="00A10937" w:rsidRDefault="0098250B" w:rsidP="0098250B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Del </w:t>
                      </w:r>
                      <w:proofErr w:type="spellStart"/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xx</w:t>
                      </w:r>
                      <w:proofErr w:type="spellEnd"/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de septiembre al </w:t>
                      </w:r>
                      <w:proofErr w:type="spellStart"/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xx</w:t>
                      </w:r>
                      <w:proofErr w:type="spellEnd"/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de diciembre</w:t>
                      </w:r>
                    </w:p>
                    <w:p w14:paraId="2AF5E0B4" w14:textId="77777777" w:rsidR="0098250B" w:rsidRPr="00A10937" w:rsidRDefault="0098250B" w:rsidP="0098250B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Biblioteca Municipal de </w:t>
                      </w:r>
                      <w:proofErr w:type="spellStart"/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Xxxxxxxxxxxx</w:t>
                      </w:r>
                      <w:proofErr w:type="spellEnd"/>
                    </w:p>
                    <w:p w14:paraId="35BA2B10" w14:textId="77777777" w:rsidR="0098250B" w:rsidRPr="00A10937" w:rsidRDefault="0098250B" w:rsidP="0098250B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212DE34" w14:textId="77777777" w:rsidR="0098250B" w:rsidRPr="00A10937" w:rsidRDefault="0098250B" w:rsidP="0098250B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De lunes a sábado de 11 a 13.30 horas</w:t>
                      </w:r>
                    </w:p>
                    <w:p w14:paraId="68E33F1D" w14:textId="77777777" w:rsidR="0098250B" w:rsidRPr="00A10937" w:rsidRDefault="0098250B" w:rsidP="0098250B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y de 17 a 20.30 horas</w:t>
                      </w:r>
                    </w:p>
                  </w:txbxContent>
                </v:textbox>
              </v:shape>
            </w:pict>
          </mc:Fallback>
        </mc:AlternateContent>
      </w:r>
      <w:r w:rsidR="004D2BC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899F2" wp14:editId="124FC1E1">
                <wp:simplePos x="0" y="0"/>
                <wp:positionH relativeFrom="column">
                  <wp:posOffset>269875</wp:posOffset>
                </wp:positionH>
                <wp:positionV relativeFrom="paragraph">
                  <wp:posOffset>9879542</wp:posOffset>
                </wp:positionV>
                <wp:extent cx="2205318" cy="7112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5318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0F107C" w14:textId="77777777" w:rsidR="004D2BC9" w:rsidRPr="00602B6A" w:rsidRDefault="004D2BC9" w:rsidP="004D2BC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02B6A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Borra este texto e inserta aquí tu logo</w:t>
                            </w:r>
                          </w:p>
                          <w:p w14:paraId="7FF8525D" w14:textId="77777777" w:rsidR="004D2BC9" w:rsidRPr="00602B6A" w:rsidRDefault="004D2BC9" w:rsidP="004D2BC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02B6A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>Insertar &gt; Imágenes &gt; Imagen desde archivo…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899F2" id="Cuadro de texto 4" o:spid="_x0000_s1027" type="#_x0000_t202" style="position:absolute;margin-left:21.25pt;margin-top:777.9pt;width:173.65pt;height: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" filled="f" stroked="f" strokeweight=".5pt">
                <v:textbox>
                  <w:txbxContent>
                    <w:p w14:paraId="7F0F107C" w14:textId="77777777" w:rsidR="004D2BC9" w:rsidRPr="00602B6A" w:rsidRDefault="004D2BC9" w:rsidP="004D2BC9">
                      <w:pP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602B6A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Borra este texto e inserta aquí tu logo</w:t>
                      </w:r>
                    </w:p>
                    <w:p w14:paraId="7FF8525D" w14:textId="77777777" w:rsidR="004D2BC9" w:rsidRPr="00602B6A" w:rsidRDefault="004D2BC9" w:rsidP="004D2BC9">
                      <w:pP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</w:pPr>
                      <w:r w:rsidRPr="00602B6A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>Insertar &gt; Imágenes &gt; Imagen desde archivo…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C59F2D7" wp14:editId="362E67E2">
            <wp:extent cx="7559675" cy="10692130"/>
            <wp:effectExtent l="0" t="0" r="0" b="1270"/>
            <wp:docPr id="1024291351" name="Imagen 1" descr="Escala de tiem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91351" name="Imagen 1" descr="Escala de tiempo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257A" w:rsidSect="0057539D">
      <w:pgSz w:w="11906" w:h="16838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435"/>
    <w:rsid w:val="000860D8"/>
    <w:rsid w:val="000B7841"/>
    <w:rsid w:val="000C24B0"/>
    <w:rsid w:val="000C6981"/>
    <w:rsid w:val="00134790"/>
    <w:rsid w:val="00204C6D"/>
    <w:rsid w:val="00266D74"/>
    <w:rsid w:val="002B061D"/>
    <w:rsid w:val="00366E73"/>
    <w:rsid w:val="00392BEA"/>
    <w:rsid w:val="003F3893"/>
    <w:rsid w:val="004C6435"/>
    <w:rsid w:val="004D2BC9"/>
    <w:rsid w:val="0057539D"/>
    <w:rsid w:val="005E59CD"/>
    <w:rsid w:val="00834C63"/>
    <w:rsid w:val="008D31BA"/>
    <w:rsid w:val="0098250B"/>
    <w:rsid w:val="00991DE4"/>
    <w:rsid w:val="00B76F3C"/>
    <w:rsid w:val="00C73607"/>
    <w:rsid w:val="00EB257A"/>
    <w:rsid w:val="00F6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D51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4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LCI-cartel-exposicion-BN.dotx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David Adiego Sánchez</cp:lastModifiedBy>
  <cp:revision>2</cp:revision>
  <dcterms:created xsi:type="dcterms:W3CDTF">2026-04-08T11:14:00Z</dcterms:created>
  <dcterms:modified xsi:type="dcterms:W3CDTF">2026-04-08T11:14:00Z</dcterms:modified>
</cp:coreProperties>
</file>