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41C9D8" w14:textId="4E89B811" w:rsidR="00EB257A" w:rsidRDefault="0053243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E91F57" wp14:editId="3517066C">
                <wp:simplePos x="0" y="0"/>
                <wp:positionH relativeFrom="column">
                  <wp:posOffset>3680605</wp:posOffset>
                </wp:positionH>
                <wp:positionV relativeFrom="paragraph">
                  <wp:posOffset>8020685</wp:posOffset>
                </wp:positionV>
                <wp:extent cx="3583715" cy="1532785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3715" cy="15327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08F754" w14:textId="77777777" w:rsidR="00834C63" w:rsidRPr="00A10937" w:rsidRDefault="00834C63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A1093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EXPOSICIÓN</w:t>
                            </w:r>
                          </w:p>
                          <w:p w14:paraId="1D549FA1" w14:textId="77777777" w:rsidR="00834C63" w:rsidRPr="00A10937" w:rsidRDefault="00834C63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A1093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Del </w:t>
                            </w:r>
                            <w:proofErr w:type="spellStart"/>
                            <w:r w:rsidRPr="00A1093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xx</w:t>
                            </w:r>
                            <w:proofErr w:type="spellEnd"/>
                            <w:r w:rsidRPr="00A1093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de septiembre al xx de diciembre</w:t>
                            </w:r>
                          </w:p>
                          <w:p w14:paraId="527CB862" w14:textId="77777777" w:rsidR="00834C63" w:rsidRPr="00A10937" w:rsidRDefault="00834C63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A1093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Biblioteca </w:t>
                            </w:r>
                            <w:r w:rsidR="005E59CD" w:rsidRPr="00A1093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Municipal </w:t>
                            </w:r>
                            <w:r w:rsidRPr="00A1093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de </w:t>
                            </w:r>
                            <w:proofErr w:type="spellStart"/>
                            <w:r w:rsidR="005E59CD" w:rsidRPr="00A1093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Xxxxxxxxxxxx</w:t>
                            </w:r>
                            <w:proofErr w:type="spellEnd"/>
                          </w:p>
                          <w:p w14:paraId="15BA59BA" w14:textId="77777777" w:rsidR="005E59CD" w:rsidRPr="00A10937" w:rsidRDefault="005E59CD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2910EB0B" w14:textId="77777777" w:rsidR="005E59CD" w:rsidRPr="00A10937" w:rsidRDefault="005E59CD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A10937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De lunes a sábado de 11 a 13.30 horas</w:t>
                            </w:r>
                          </w:p>
                          <w:p w14:paraId="0915E0DD" w14:textId="77777777" w:rsidR="005E59CD" w:rsidRPr="00A10937" w:rsidRDefault="005E59CD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A10937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y de 17 a 20.30 horas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E91F5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89.8pt;margin-top:631.55pt;width:282.2pt;height:12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" filled="f" stroked="f" strokeweight=".5pt">
                <v:textbox>
                  <w:txbxContent>
                    <w:p w14:paraId="4608F754" w14:textId="77777777" w:rsidR="00834C63" w:rsidRPr="00A10937" w:rsidRDefault="00834C63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A10937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EXPOSICIÓN</w:t>
                      </w:r>
                    </w:p>
                    <w:p w14:paraId="1D549FA1" w14:textId="77777777" w:rsidR="00834C63" w:rsidRPr="00A10937" w:rsidRDefault="00834C63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A10937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Del </w:t>
                      </w:r>
                      <w:proofErr w:type="spellStart"/>
                      <w:r w:rsidRPr="00A10937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xx</w:t>
                      </w:r>
                      <w:proofErr w:type="spellEnd"/>
                      <w:r w:rsidRPr="00A10937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de septiembre al xx de diciembre</w:t>
                      </w:r>
                    </w:p>
                    <w:p w14:paraId="527CB862" w14:textId="77777777" w:rsidR="00834C63" w:rsidRPr="00A10937" w:rsidRDefault="00834C63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A10937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Biblioteca </w:t>
                      </w:r>
                      <w:r w:rsidR="005E59CD" w:rsidRPr="00A10937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Municipal </w:t>
                      </w:r>
                      <w:r w:rsidRPr="00A10937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de </w:t>
                      </w:r>
                      <w:proofErr w:type="spellStart"/>
                      <w:r w:rsidR="005E59CD" w:rsidRPr="00A10937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Xxxxxxxxxxxx</w:t>
                      </w:r>
                      <w:proofErr w:type="spellEnd"/>
                    </w:p>
                    <w:p w14:paraId="15BA59BA" w14:textId="77777777" w:rsidR="005E59CD" w:rsidRPr="00A10937" w:rsidRDefault="005E59CD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2910EB0B" w14:textId="77777777" w:rsidR="005E59CD" w:rsidRPr="00A10937" w:rsidRDefault="005E59CD">
                      <w:pPr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A10937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De lunes a sábado de 11 a 13.30 horas</w:t>
                      </w:r>
                    </w:p>
                    <w:p w14:paraId="0915E0DD" w14:textId="77777777" w:rsidR="005E59CD" w:rsidRPr="00A10937" w:rsidRDefault="005E59CD">
                      <w:pPr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A10937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y de 17 a 20.30 horas</w:t>
                      </w:r>
                    </w:p>
                  </w:txbxContent>
                </v:textbox>
              </v:shape>
            </w:pict>
          </mc:Fallback>
        </mc:AlternateContent>
      </w:r>
      <w:r w:rsidR="00BD0F8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248EA2" wp14:editId="5B80D509">
                <wp:simplePos x="0" y="0"/>
                <wp:positionH relativeFrom="column">
                  <wp:posOffset>228177</wp:posOffset>
                </wp:positionH>
                <wp:positionV relativeFrom="paragraph">
                  <wp:posOffset>9903460</wp:posOffset>
                </wp:positionV>
                <wp:extent cx="2205318" cy="711200"/>
                <wp:effectExtent l="0" t="0" r="0" b="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5318" cy="711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9BABF2" w14:textId="77777777" w:rsidR="00BD0F8D" w:rsidRPr="00602B6A" w:rsidRDefault="00BD0F8D" w:rsidP="00BD0F8D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602B6A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>Borra este texto e inserta aquí tu logo</w:t>
                            </w:r>
                          </w:p>
                          <w:p w14:paraId="25203B42" w14:textId="77777777" w:rsidR="00BD0F8D" w:rsidRPr="00602B6A" w:rsidRDefault="00BD0F8D" w:rsidP="00BD0F8D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602B6A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>Insertar &gt; Imágenes &gt; Imagen desde archivo…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48EA2" id="Cuadro de texto 4" o:spid="_x0000_s1027" type="#_x0000_t202" style="position:absolute;margin-left:17.95pt;margin-top:779.8pt;width:173.65pt;height:5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" filled="f" stroked="f" strokeweight=".5pt">
                <v:textbox>
                  <w:txbxContent>
                    <w:p w14:paraId="2E9BABF2" w14:textId="77777777" w:rsidR="00BD0F8D" w:rsidRPr="00602B6A" w:rsidRDefault="00BD0F8D" w:rsidP="00BD0F8D">
                      <w:pPr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</w:pPr>
                      <w:r w:rsidRPr="00602B6A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  <w:t>Borra este texto e inserta aquí tu logo</w:t>
                      </w:r>
                    </w:p>
                    <w:p w14:paraId="25203B42" w14:textId="77777777" w:rsidR="00BD0F8D" w:rsidRPr="00602B6A" w:rsidRDefault="00BD0F8D" w:rsidP="00BD0F8D">
                      <w:pPr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</w:pPr>
                      <w:r w:rsidRPr="00602B6A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>Insertar &gt; Imágenes &gt; Imagen desde archivo…</w:t>
                      </w:r>
                    </w:p>
                  </w:txbxContent>
                </v:textbox>
              </v:shape>
            </w:pict>
          </mc:Fallback>
        </mc:AlternateContent>
      </w:r>
      <w:r w:rsidR="00595FE0">
        <w:rPr>
          <w:noProof/>
        </w:rPr>
        <w:drawing>
          <wp:inline distT="0" distB="0" distL="0" distR="0" wp14:anchorId="1467430A" wp14:editId="78369565">
            <wp:extent cx="7559675" cy="10692130"/>
            <wp:effectExtent l="0" t="0" r="0" b="1270"/>
            <wp:docPr id="871603567" name="Imagen 1" descr="Escala de tiem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603567" name="Imagen 1" descr="Escala de tiempo&#10;&#10;Descripción generada automáticament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B257A" w:rsidSect="003E454C">
      <w:pgSz w:w="11906" w:h="16838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BF9"/>
    <w:rsid w:val="00036F8D"/>
    <w:rsid w:val="00077BB3"/>
    <w:rsid w:val="00266D74"/>
    <w:rsid w:val="00392BEA"/>
    <w:rsid w:val="003E454C"/>
    <w:rsid w:val="004D1241"/>
    <w:rsid w:val="00532431"/>
    <w:rsid w:val="00595FE0"/>
    <w:rsid w:val="005E59CD"/>
    <w:rsid w:val="006C5BF9"/>
    <w:rsid w:val="00722E9E"/>
    <w:rsid w:val="00834C63"/>
    <w:rsid w:val="008D31BA"/>
    <w:rsid w:val="00991DE4"/>
    <w:rsid w:val="00A10937"/>
    <w:rsid w:val="00B92FC5"/>
    <w:rsid w:val="00BD0F8D"/>
    <w:rsid w:val="00C73607"/>
    <w:rsid w:val="00E365E9"/>
    <w:rsid w:val="00EB2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BBE2"/>
  <w15:chartTrackingRefBased/>
  <w15:docId w15:val="{B70EDE3E-0FA9-424F-89D6-2B12A67D1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F8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david/Documents/-PROYECTOS/LA-COMPANIA-ILUSTRADA/LCI-EDICION-2026/APLICACIONES/EDITABLES/CARTEL-EDITABLE-BIBLIOTECAS/EXPOSICION/Microsoft-WORD/EXPOSICION/LCI-cartel-exposicion-COLO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LCI-cartel-exposicion-COLOR.dotx</Template>
  <TotalTime>31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David Adiego Sánchez</cp:lastModifiedBy>
  <cp:revision>7</cp:revision>
  <dcterms:created xsi:type="dcterms:W3CDTF">2023-02-22T18:28:00Z</dcterms:created>
  <dcterms:modified xsi:type="dcterms:W3CDTF">2026-04-08T11:12:00Z</dcterms:modified>
</cp:coreProperties>
</file>