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31C2942" w14:textId="7CF7625A" w:rsidR="00EB257A" w:rsidRDefault="00253C24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9851001" wp14:editId="7CF9F7D8">
                <wp:simplePos x="0" y="0"/>
                <wp:positionH relativeFrom="column">
                  <wp:posOffset>544010</wp:posOffset>
                </wp:positionH>
                <wp:positionV relativeFrom="paragraph">
                  <wp:posOffset>8171727</wp:posOffset>
                </wp:positionV>
                <wp:extent cx="6628331" cy="1567509"/>
                <wp:effectExtent l="0" t="0" r="0" b="0"/>
                <wp:wrapNone/>
                <wp:docPr id="2" name="Cuadro de tex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628331" cy="1567509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A6C7300" w14:textId="77777777" w:rsidR="00253C24" w:rsidRPr="00A10937" w:rsidRDefault="00253C24" w:rsidP="00253C24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TALLER CON Nombre Apellido</w:t>
                            </w:r>
                          </w:p>
                          <w:p w14:paraId="1D8495E7" w14:textId="77777777" w:rsidR="00253C24" w:rsidRPr="00A10937" w:rsidRDefault="00253C24" w:rsidP="00253C24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  <w:p w14:paraId="02777CAA" w14:textId="77777777" w:rsidR="00253C24" w:rsidRDefault="00253C24" w:rsidP="00253C24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Nombre del taller</w:t>
                            </w:r>
                          </w:p>
                          <w:p w14:paraId="3CF62CA5" w14:textId="77777777" w:rsidR="00253C24" w:rsidRPr="00A10937" w:rsidRDefault="00253C24" w:rsidP="00253C24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</w:p>
                          <w:p w14:paraId="4B1B9A33" w14:textId="77777777" w:rsidR="00253C24" w:rsidRPr="003A7111" w:rsidRDefault="00253C24" w:rsidP="00253C24">
                            <w:pP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</w:pPr>
                            <w:r w:rsidRPr="00A10937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Biblioteca Municipal de </w:t>
                            </w:r>
                            <w:proofErr w:type="spellStart"/>
                            <w:r w:rsidRPr="00A10937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>Xxxxxxxxxxxx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/ </w:t>
                            </w:r>
                            <w:proofErr w:type="gramStart"/>
                            <w:r w:rsidRPr="003A7111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>Sábado</w:t>
                            </w:r>
                            <w:proofErr w:type="gramEnd"/>
                            <w:r w:rsidRPr="003A7111"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XX de 11 a 13.30 horas</w:t>
                            </w: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9851001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42.85pt;margin-top:643.45pt;width:521.9pt;height:123.4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" filled="f" stroked="f" strokeweight=".5pt">
                <v:textbox>
                  <w:txbxContent>
                    <w:p w14:paraId="2A6C7300" w14:textId="77777777" w:rsidR="00253C24" w:rsidRPr="00A10937" w:rsidRDefault="00253C24" w:rsidP="00253C24">
                      <w:pPr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TALLER CON Nombre Apellido</w:t>
                      </w:r>
                    </w:p>
                    <w:p w14:paraId="1D8495E7" w14:textId="77777777" w:rsidR="00253C24" w:rsidRPr="00A10937" w:rsidRDefault="00253C24" w:rsidP="00253C24">
                      <w:pPr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</w:p>
                    <w:p w14:paraId="02777CAA" w14:textId="77777777" w:rsidR="00253C24" w:rsidRDefault="00253C24" w:rsidP="00253C24">
                      <w:pPr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Nombre del taller</w:t>
                      </w:r>
                    </w:p>
                    <w:p w14:paraId="3CF62CA5" w14:textId="77777777" w:rsidR="00253C24" w:rsidRPr="00A10937" w:rsidRDefault="00253C24" w:rsidP="00253C24">
                      <w:pPr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</w:pPr>
                    </w:p>
                    <w:p w14:paraId="4B1B9A33" w14:textId="77777777" w:rsidR="00253C24" w:rsidRPr="003A7111" w:rsidRDefault="00253C24" w:rsidP="00253C24">
                      <w:pPr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</w:pPr>
                      <w:r w:rsidRPr="00A10937"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 xml:space="preserve">Biblioteca Municipal de </w:t>
                      </w:r>
                      <w:proofErr w:type="spellStart"/>
                      <w:r w:rsidRPr="00A10937"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>Xxxxxxxxxxxx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 xml:space="preserve"> / </w:t>
                      </w:r>
                      <w:proofErr w:type="gramStart"/>
                      <w:r w:rsidRPr="003A7111"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>Sábado</w:t>
                      </w:r>
                      <w:proofErr w:type="gramEnd"/>
                      <w:r w:rsidRPr="003A7111"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 xml:space="preserve"> XX de 11 a 13.30 horas</w:t>
                      </w: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28"/>
                          <w:szCs w:val="28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 w:rsidR="004D2BC9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AD899F2" wp14:editId="10AF26B4">
                <wp:simplePos x="0" y="0"/>
                <wp:positionH relativeFrom="column">
                  <wp:posOffset>269875</wp:posOffset>
                </wp:positionH>
                <wp:positionV relativeFrom="paragraph">
                  <wp:posOffset>9879542</wp:posOffset>
                </wp:positionV>
                <wp:extent cx="2205318" cy="711200"/>
                <wp:effectExtent l="0" t="0" r="0" b="0"/>
                <wp:wrapNone/>
                <wp:docPr id="4" name="Cuadro de text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05318" cy="711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F0F107C" w14:textId="77777777" w:rsidR="004D2BC9" w:rsidRPr="00602B6A" w:rsidRDefault="004D2BC9" w:rsidP="004D2BC9">
                            <w:pPr>
                              <w:rPr>
                                <w:rFonts w:ascii="Times New Roman" w:hAnsi="Times New Roman" w:cs="Times New Roman"/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602B6A">
                              <w:rPr>
                                <w:rFonts w:ascii="Times New Roman" w:hAnsi="Times New Roman" w:cs="Times New Roman"/>
                                <w:color w:val="FF0000"/>
                                <w:sz w:val="20"/>
                                <w:szCs w:val="20"/>
                              </w:rPr>
                              <w:t>Borra este texto e inserta aquí tu logo</w:t>
                            </w:r>
                          </w:p>
                          <w:p w14:paraId="7FF8525D" w14:textId="77777777" w:rsidR="004D2BC9" w:rsidRPr="00602B6A" w:rsidRDefault="004D2BC9" w:rsidP="004D2BC9">
                            <w:pPr>
                              <w:rPr>
                                <w:rFonts w:ascii="Times New Roman" w:hAnsi="Times New Roman" w:cs="Times New Roman"/>
                                <w:color w:val="FF0000"/>
                                <w:sz w:val="16"/>
                                <w:szCs w:val="16"/>
                              </w:rPr>
                            </w:pPr>
                            <w:r w:rsidRPr="00602B6A">
                              <w:rPr>
                                <w:rFonts w:ascii="Times New Roman" w:hAnsi="Times New Roman" w:cs="Times New Roman"/>
                                <w:color w:val="FF0000"/>
                                <w:sz w:val="16"/>
                                <w:szCs w:val="16"/>
                              </w:rPr>
                              <w:t>Insertar &gt; Imágenes &gt; Imagen desde archivo…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AD899F2" id="Cuadro de texto 4" o:spid="_x0000_s1027" type="#_x0000_t202" style="position:absolute;margin-left:21.25pt;margin-top:777.9pt;width:173.65pt;height:56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" filled="f" stroked="f" strokeweight=".5pt">
                <v:textbox>
                  <w:txbxContent>
                    <w:p w14:paraId="7F0F107C" w14:textId="77777777" w:rsidR="004D2BC9" w:rsidRPr="00602B6A" w:rsidRDefault="004D2BC9" w:rsidP="004D2BC9">
                      <w:pPr>
                        <w:rPr>
                          <w:rFonts w:ascii="Times New Roman" w:hAnsi="Times New Roman" w:cs="Times New Roman"/>
                          <w:color w:val="FF0000"/>
                          <w:sz w:val="20"/>
                          <w:szCs w:val="20"/>
                        </w:rPr>
                      </w:pPr>
                      <w:r w:rsidRPr="00602B6A">
                        <w:rPr>
                          <w:rFonts w:ascii="Times New Roman" w:hAnsi="Times New Roman" w:cs="Times New Roman"/>
                          <w:color w:val="FF0000"/>
                          <w:sz w:val="20"/>
                          <w:szCs w:val="20"/>
                        </w:rPr>
                        <w:t>Borra este texto e inserta aquí tu logo</w:t>
                      </w:r>
                    </w:p>
                    <w:p w14:paraId="7FF8525D" w14:textId="77777777" w:rsidR="004D2BC9" w:rsidRPr="00602B6A" w:rsidRDefault="004D2BC9" w:rsidP="004D2BC9">
                      <w:pPr>
                        <w:rPr>
                          <w:rFonts w:ascii="Times New Roman" w:hAnsi="Times New Roman" w:cs="Times New Roman"/>
                          <w:color w:val="FF0000"/>
                          <w:sz w:val="16"/>
                          <w:szCs w:val="16"/>
                        </w:rPr>
                      </w:pPr>
                      <w:r w:rsidRPr="00602B6A">
                        <w:rPr>
                          <w:rFonts w:ascii="Times New Roman" w:hAnsi="Times New Roman" w:cs="Times New Roman"/>
                          <w:color w:val="FF0000"/>
                          <w:sz w:val="16"/>
                          <w:szCs w:val="16"/>
                        </w:rPr>
                        <w:t>Insertar &gt; Imágenes &gt; Imagen desde archivo…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3441AF6C" wp14:editId="1CA60CC9">
            <wp:extent cx="7559675" cy="10692130"/>
            <wp:effectExtent l="0" t="0" r="0" b="1270"/>
            <wp:docPr id="537310498" name="Imagen 1" descr="Imagen que contiene Escala de tiempo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7310498" name="Imagen 1" descr="Imagen que contiene Escala de tiempo&#10;&#10;Descripción generada automáticamente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9675" cy="10692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B257A" w:rsidSect="0057539D">
      <w:pgSz w:w="11906" w:h="16838"/>
      <w:pgMar w:top="0" w:right="0" w:bottom="0" w:left="0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435"/>
    <w:rsid w:val="000860D8"/>
    <w:rsid w:val="000C24B0"/>
    <w:rsid w:val="000C6981"/>
    <w:rsid w:val="00134790"/>
    <w:rsid w:val="00204C6D"/>
    <w:rsid w:val="00253C24"/>
    <w:rsid w:val="00266D74"/>
    <w:rsid w:val="002B061D"/>
    <w:rsid w:val="00366E73"/>
    <w:rsid w:val="00392BEA"/>
    <w:rsid w:val="003F3893"/>
    <w:rsid w:val="004C6435"/>
    <w:rsid w:val="004D2BC9"/>
    <w:rsid w:val="0057539D"/>
    <w:rsid w:val="00592642"/>
    <w:rsid w:val="005E59CD"/>
    <w:rsid w:val="0081298F"/>
    <w:rsid w:val="00834C63"/>
    <w:rsid w:val="008D31BA"/>
    <w:rsid w:val="00991DE4"/>
    <w:rsid w:val="00B76F3C"/>
    <w:rsid w:val="00B860D8"/>
    <w:rsid w:val="00C73607"/>
    <w:rsid w:val="00EB257A"/>
    <w:rsid w:val="00F61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1D5100"/>
  <w15:chartTrackingRefBased/>
  <w15:docId w15:val="{92D12A4B-3EA9-DF4D-B1D0-52AA64646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6435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david/Documents/-PROYECTOS/LA-COMPANIA-ILUSTRADA/EDICION-2023/APLICACIONES/CARTEL/EDITABLES/Microsoft-WORD/LCI-cartel-exposicion-BN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LCI-cartel-exposicion-BN.dotx</Template>
  <TotalTime>2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David Adiego Sánchez</cp:lastModifiedBy>
  <cp:revision>4</cp:revision>
  <dcterms:created xsi:type="dcterms:W3CDTF">2025-05-19T16:24:00Z</dcterms:created>
  <dcterms:modified xsi:type="dcterms:W3CDTF">2026-04-08T11:37:00Z</dcterms:modified>
</cp:coreProperties>
</file>