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C2942" w14:textId="7CF7625A" w:rsidR="00EB257A" w:rsidRDefault="00253C2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851001" wp14:editId="7CF9F7D8">
                <wp:simplePos x="0" y="0"/>
                <wp:positionH relativeFrom="column">
                  <wp:posOffset>544010</wp:posOffset>
                </wp:positionH>
                <wp:positionV relativeFrom="paragraph">
                  <wp:posOffset>8171727</wp:posOffset>
                </wp:positionV>
                <wp:extent cx="6628331" cy="1567509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331" cy="1567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C7300" w14:textId="77777777" w:rsidR="00253C24" w:rsidRPr="00A10937" w:rsidRDefault="00253C24" w:rsidP="00253C2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TALLER CON Nombre Apellido</w:t>
                            </w:r>
                          </w:p>
                          <w:p w14:paraId="1D8495E7" w14:textId="77777777" w:rsidR="00253C24" w:rsidRPr="00A10937" w:rsidRDefault="00253C24" w:rsidP="00253C2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2777CAA" w14:textId="77777777" w:rsidR="00253C24" w:rsidRDefault="00253C24" w:rsidP="00253C2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Nombre del taller</w:t>
                            </w:r>
                          </w:p>
                          <w:p w14:paraId="3CF62CA5" w14:textId="77777777" w:rsidR="00253C24" w:rsidRPr="00A10937" w:rsidRDefault="00253C24" w:rsidP="00253C2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B1B9A33" w14:textId="77777777" w:rsidR="00253C24" w:rsidRPr="003A7111" w:rsidRDefault="00253C24" w:rsidP="00253C2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Biblioteca Municipal de </w:t>
                            </w:r>
                            <w:proofErr w:type="spellStart"/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Xxxxxxxxxxxx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gramStart"/>
                            <w:r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Sábado</w:t>
                            </w:r>
                            <w:proofErr w:type="gramEnd"/>
                            <w:r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XX de 11 a 13.30 horas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5100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2.85pt;margin-top:643.45pt;width:521.9pt;height:12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" filled="f" stroked="f" strokeweight=".5pt">
                <v:textbox>
                  <w:txbxContent>
                    <w:p w14:paraId="2A6C7300" w14:textId="77777777" w:rsidR="00253C24" w:rsidRPr="00A10937" w:rsidRDefault="00253C24" w:rsidP="00253C2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TALLER CON Nombre Apellido</w:t>
                      </w:r>
                    </w:p>
                    <w:p w14:paraId="1D8495E7" w14:textId="77777777" w:rsidR="00253C24" w:rsidRPr="00A10937" w:rsidRDefault="00253C24" w:rsidP="00253C2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2777CAA" w14:textId="77777777" w:rsidR="00253C24" w:rsidRDefault="00253C24" w:rsidP="00253C2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Nombre del taller</w:t>
                      </w:r>
                    </w:p>
                    <w:p w14:paraId="3CF62CA5" w14:textId="77777777" w:rsidR="00253C24" w:rsidRPr="00A10937" w:rsidRDefault="00253C24" w:rsidP="00253C24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B1B9A33" w14:textId="77777777" w:rsidR="00253C24" w:rsidRPr="003A7111" w:rsidRDefault="00253C24" w:rsidP="00253C2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Biblioteca Municipal de </w:t>
                      </w:r>
                      <w:proofErr w:type="spellStart"/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Xxxxxxxxxxxx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/ </w:t>
                      </w:r>
                      <w:proofErr w:type="gramStart"/>
                      <w:r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Sábado</w:t>
                      </w:r>
                      <w:proofErr w:type="gramEnd"/>
                      <w:r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XX de 11 a 13.30 horas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D2BC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899F2" wp14:editId="10AF26B4">
                <wp:simplePos x="0" y="0"/>
                <wp:positionH relativeFrom="column">
                  <wp:posOffset>269875</wp:posOffset>
                </wp:positionH>
                <wp:positionV relativeFrom="paragraph">
                  <wp:posOffset>9879542</wp:posOffset>
                </wp:positionV>
                <wp:extent cx="2205318" cy="711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18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0F107C" w14:textId="77777777" w:rsidR="004D2BC9" w:rsidRPr="00602B6A" w:rsidRDefault="004D2BC9" w:rsidP="004D2BC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Borra este texto e inserta aquí tu logo</w:t>
                            </w:r>
                          </w:p>
                          <w:p w14:paraId="7FF8525D" w14:textId="77777777" w:rsidR="004D2BC9" w:rsidRPr="00602B6A" w:rsidRDefault="004D2BC9" w:rsidP="004D2BC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Insertar &gt; Imágenes &gt; Imagen desde archivo…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99F2" id="Cuadro de texto 4" o:spid="_x0000_s1027" type="#_x0000_t202" style="position:absolute;margin-left:21.25pt;margin-top:777.9pt;width:173.65pt;height: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" filled="f" stroked="f" strokeweight=".5pt">
                <v:textbox>
                  <w:txbxContent>
                    <w:p w14:paraId="7F0F107C" w14:textId="77777777" w:rsidR="004D2BC9" w:rsidRPr="00602B6A" w:rsidRDefault="004D2BC9" w:rsidP="004D2BC9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Borra este texto e inserta aquí tu logo</w:t>
                      </w:r>
                    </w:p>
                    <w:p w14:paraId="7FF8525D" w14:textId="77777777" w:rsidR="004D2BC9" w:rsidRPr="00602B6A" w:rsidRDefault="004D2BC9" w:rsidP="004D2BC9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Insertar &gt; Imágenes &gt; Imagen desde archivo…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441AF6C" wp14:editId="1CA60CC9">
            <wp:extent cx="7559675" cy="10692130"/>
            <wp:effectExtent l="0" t="0" r="0" b="1270"/>
            <wp:docPr id="537310498" name="Imagen 1" descr="Imagen que contiene 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310498" name="Imagen 1" descr="Imagen que contiene Escala de tiemp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57A" w:rsidSect="0057539D">
      <w:pgSz w:w="11906" w:h="16838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35"/>
    <w:rsid w:val="000860D8"/>
    <w:rsid w:val="000C24B0"/>
    <w:rsid w:val="000C6981"/>
    <w:rsid w:val="00134790"/>
    <w:rsid w:val="00204C6D"/>
    <w:rsid w:val="00253C24"/>
    <w:rsid w:val="00266D74"/>
    <w:rsid w:val="002B061D"/>
    <w:rsid w:val="00366E73"/>
    <w:rsid w:val="00392BEA"/>
    <w:rsid w:val="003F3893"/>
    <w:rsid w:val="004C6435"/>
    <w:rsid w:val="004D2BC9"/>
    <w:rsid w:val="0057539D"/>
    <w:rsid w:val="00592642"/>
    <w:rsid w:val="005E59CD"/>
    <w:rsid w:val="0081298F"/>
    <w:rsid w:val="00834C63"/>
    <w:rsid w:val="008D31BA"/>
    <w:rsid w:val="00991DE4"/>
    <w:rsid w:val="00B76F3C"/>
    <w:rsid w:val="00B860D8"/>
    <w:rsid w:val="00C73607"/>
    <w:rsid w:val="00CF69B7"/>
    <w:rsid w:val="00EB257A"/>
    <w:rsid w:val="00F6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51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4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LCI-cartel-taller-BN.dotx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 Adiego Sánchez</cp:lastModifiedBy>
  <cp:revision>2</cp:revision>
  <dcterms:created xsi:type="dcterms:W3CDTF">2026-04-08T11:37:00Z</dcterms:created>
  <dcterms:modified xsi:type="dcterms:W3CDTF">2026-04-08T11:37:00Z</dcterms:modified>
</cp:coreProperties>
</file>