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1C9D8" w14:textId="6200765B" w:rsidR="00EB257A" w:rsidRDefault="005324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91F57" wp14:editId="712FDBA2">
                <wp:simplePos x="0" y="0"/>
                <wp:positionH relativeFrom="column">
                  <wp:posOffset>527050</wp:posOffset>
                </wp:positionH>
                <wp:positionV relativeFrom="paragraph">
                  <wp:posOffset>8100349</wp:posOffset>
                </wp:positionV>
                <wp:extent cx="6628331" cy="1567509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331" cy="1567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7561DF" w14:textId="68303FF5" w:rsidR="003A7111" w:rsidRPr="00A10937" w:rsidRDefault="003A7111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TALLER CON</w:t>
                            </w:r>
                            <w:r w:rsidR="001816D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Nombre Apellido</w:t>
                            </w:r>
                          </w:p>
                          <w:p w14:paraId="61052476" w14:textId="77777777" w:rsidR="005E59CD" w:rsidRPr="00A10937" w:rsidRDefault="005E59C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D549FA1" w14:textId="4289EE5A" w:rsidR="00834C63" w:rsidRDefault="003A7111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Nombre del taller</w:t>
                            </w:r>
                          </w:p>
                          <w:p w14:paraId="7F257035" w14:textId="77777777" w:rsidR="003A7111" w:rsidRPr="00A10937" w:rsidRDefault="003A7111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915E0DD" w14:textId="5B367A57" w:rsidR="005E59CD" w:rsidRPr="003A7111" w:rsidRDefault="00834C6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Biblioteca </w:t>
                            </w:r>
                            <w:r w:rsidR="005E59CD"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Municipal </w:t>
                            </w:r>
                            <w:r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de </w:t>
                            </w:r>
                            <w:r w:rsidR="005E59CD" w:rsidRPr="00A1093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Xxxxxxxxxxxx</w:t>
                            </w:r>
                            <w:r w:rsidR="001816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/ </w:t>
                            </w:r>
                            <w:r w:rsidR="003A7111"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="005E59CD"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ábado </w:t>
                            </w:r>
                            <w:r w:rsidR="003A7111"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XX </w:t>
                            </w:r>
                            <w:r w:rsidR="005E59CD" w:rsidRPr="003A711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de 11 a 13.30 horas</w:t>
                            </w:r>
                            <w:r w:rsidR="001816D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91F5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1.5pt;margin-top:637.8pt;width:521.9pt;height:1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" filled="f" stroked="f" strokeweight=".5pt">
                <v:textbox>
                  <w:txbxContent>
                    <w:p w14:paraId="087561DF" w14:textId="68303FF5" w:rsidR="003A7111" w:rsidRPr="00A10937" w:rsidRDefault="003A7111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TALLER CON</w:t>
                      </w:r>
                      <w:r w:rsidR="001816D5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Nombre Apellido</w:t>
                      </w:r>
                    </w:p>
                    <w:p w14:paraId="61052476" w14:textId="77777777" w:rsidR="005E59CD" w:rsidRPr="00A10937" w:rsidRDefault="005E59CD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D549FA1" w14:textId="4289EE5A" w:rsidR="00834C63" w:rsidRDefault="003A7111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Nombre del taller</w:t>
                      </w:r>
                    </w:p>
                    <w:p w14:paraId="7F257035" w14:textId="77777777" w:rsidR="003A7111" w:rsidRPr="00A10937" w:rsidRDefault="003A7111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915E0DD" w14:textId="5B367A57" w:rsidR="005E59CD" w:rsidRPr="003A7111" w:rsidRDefault="00834C6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Biblioteca </w:t>
                      </w:r>
                      <w:r w:rsidR="005E59CD"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Municipal </w:t>
                      </w:r>
                      <w:r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de </w:t>
                      </w:r>
                      <w:r w:rsidR="005E59CD" w:rsidRPr="00A1093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Xxxxxxxxxxxx</w:t>
                      </w:r>
                      <w:r w:rsidR="001816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/ </w:t>
                      </w:r>
                      <w:r w:rsidR="003A7111"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="005E59CD"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ábado </w:t>
                      </w:r>
                      <w:r w:rsidR="003A7111"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XX </w:t>
                      </w:r>
                      <w:r w:rsidR="005E59CD" w:rsidRPr="003A711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de 11 a 13.30 horas</w:t>
                      </w:r>
                      <w:r w:rsidR="001816D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D0F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48EA2" wp14:editId="5B80D509">
                <wp:simplePos x="0" y="0"/>
                <wp:positionH relativeFrom="column">
                  <wp:posOffset>228177</wp:posOffset>
                </wp:positionH>
                <wp:positionV relativeFrom="paragraph">
                  <wp:posOffset>9903460</wp:posOffset>
                </wp:positionV>
                <wp:extent cx="2205318" cy="711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18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BABF2" w14:textId="77777777" w:rsidR="00BD0F8D" w:rsidRPr="00602B6A" w:rsidRDefault="00BD0F8D" w:rsidP="00BD0F8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Borra este texto e inserta aquí tu logo</w:t>
                            </w:r>
                          </w:p>
                          <w:p w14:paraId="25203B42" w14:textId="77777777" w:rsidR="00BD0F8D" w:rsidRPr="00602B6A" w:rsidRDefault="00BD0F8D" w:rsidP="00BD0F8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02B6A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Insertar &gt; Imágenes &gt; Imagen desde archivo…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48EA2" id="Cuadro de texto 4" o:spid="_x0000_s1027" type="#_x0000_t202" style="position:absolute;margin-left:17.95pt;margin-top:779.8pt;width:173.65pt;height: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" filled="f" stroked="f" strokeweight=".5pt">
                <v:textbox>
                  <w:txbxContent>
                    <w:p w14:paraId="2E9BABF2" w14:textId="77777777" w:rsidR="00BD0F8D" w:rsidRPr="00602B6A" w:rsidRDefault="00BD0F8D" w:rsidP="00BD0F8D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Borra este texto e inserta aquí tu logo</w:t>
                      </w:r>
                    </w:p>
                    <w:p w14:paraId="25203B42" w14:textId="77777777" w:rsidR="00BD0F8D" w:rsidRPr="00602B6A" w:rsidRDefault="00BD0F8D" w:rsidP="00BD0F8D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 w:rsidRPr="00602B6A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Insertar &gt; Imágenes &gt; Imagen desde archivo…</w:t>
                      </w:r>
                    </w:p>
                  </w:txbxContent>
                </v:textbox>
              </v:shape>
            </w:pict>
          </mc:Fallback>
        </mc:AlternateContent>
      </w:r>
      <w:r w:rsidR="001816D5">
        <w:rPr>
          <w:noProof/>
        </w:rPr>
        <w:drawing>
          <wp:inline distT="0" distB="0" distL="0" distR="0" wp14:anchorId="46C96384" wp14:editId="34409DA1">
            <wp:extent cx="7559675" cy="10692130"/>
            <wp:effectExtent l="0" t="0" r="0" b="1270"/>
            <wp:docPr id="1915537875" name="Imagen 1" descr="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537875" name="Imagen 1" descr="Escala de tiemp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57A" w:rsidSect="003E454C">
      <w:pgSz w:w="11906" w:h="16838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BF9"/>
    <w:rsid w:val="00036F8D"/>
    <w:rsid w:val="00077BB3"/>
    <w:rsid w:val="001816D5"/>
    <w:rsid w:val="00266D74"/>
    <w:rsid w:val="00392BEA"/>
    <w:rsid w:val="003A7111"/>
    <w:rsid w:val="003E454C"/>
    <w:rsid w:val="004D1241"/>
    <w:rsid w:val="00532431"/>
    <w:rsid w:val="00592642"/>
    <w:rsid w:val="005E59CD"/>
    <w:rsid w:val="005E7B25"/>
    <w:rsid w:val="006C5BF9"/>
    <w:rsid w:val="00722E9E"/>
    <w:rsid w:val="00834C63"/>
    <w:rsid w:val="008D31BA"/>
    <w:rsid w:val="00991DE4"/>
    <w:rsid w:val="00A10937"/>
    <w:rsid w:val="00B92FC5"/>
    <w:rsid w:val="00BD0F8D"/>
    <w:rsid w:val="00C73607"/>
    <w:rsid w:val="00DD1C58"/>
    <w:rsid w:val="00E365E9"/>
    <w:rsid w:val="00EB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6BB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F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LCI-cartel-taller-COLOR.dotx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 Adiego Sánchez</cp:lastModifiedBy>
  <cp:revision>2</cp:revision>
  <dcterms:created xsi:type="dcterms:W3CDTF">2026-04-08T11:36:00Z</dcterms:created>
  <dcterms:modified xsi:type="dcterms:W3CDTF">2026-04-08T11:36:00Z</dcterms:modified>
</cp:coreProperties>
</file>