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020"/>
        <w:gridCol w:w="6040"/>
      </w:tblGrid>
      <w:tr w:rsidR="00FD1E4C" w14:paraId="4A10C8EA" w14:textId="77777777" w:rsidTr="00FD1E4C">
        <w:tc>
          <w:tcPr>
            <w:tcW w:w="9060" w:type="dxa"/>
            <w:gridSpan w:val="2"/>
          </w:tcPr>
          <w:p w14:paraId="59DE8E95" w14:textId="3AA02563" w:rsidR="00FD1E4C" w:rsidRDefault="00FD1E4C" w:rsidP="00F532B1">
            <w:pPr>
              <w:rPr>
                <w:rFonts w:ascii="Helvetica" w:hAnsi="Helvetica" w:cs="Helvetica"/>
                <w:b/>
              </w:rPr>
            </w:pPr>
            <w:r>
              <w:rPr>
                <w:rFonts w:ascii="Helvetica" w:hAnsi="Helvetica" w:cs="Helvetica"/>
                <w:b/>
              </w:rPr>
              <w:t>DATOS GENÉRICOS</w:t>
            </w:r>
          </w:p>
        </w:tc>
      </w:tr>
      <w:tr w:rsidR="006A59C3" w14:paraId="4DEDE716" w14:textId="77777777" w:rsidTr="006A59C3">
        <w:tc>
          <w:tcPr>
            <w:tcW w:w="3020" w:type="dxa"/>
          </w:tcPr>
          <w:p w14:paraId="5F9C8A3A" w14:textId="77777777" w:rsidR="006A59C3" w:rsidRDefault="006A59C3" w:rsidP="006A59C3">
            <w:pPr>
              <w:jc w:val="right"/>
              <w:rPr>
                <w:rFonts w:ascii="Helvetica" w:hAnsi="Helvetica" w:cs="Helvetica"/>
                <w:b/>
              </w:rPr>
            </w:pPr>
            <w:r>
              <w:rPr>
                <w:rFonts w:ascii="Helvetica" w:hAnsi="Helvetica" w:cs="Helvetica"/>
                <w:b/>
              </w:rPr>
              <w:t>Tipo de exposición:</w:t>
            </w:r>
          </w:p>
          <w:p w14:paraId="45C5224B" w14:textId="136FBB99" w:rsidR="006A59C3" w:rsidRDefault="006A59C3" w:rsidP="006A59C3">
            <w:pPr>
              <w:jc w:val="right"/>
              <w:rPr>
                <w:rFonts w:ascii="Helvetica" w:hAnsi="Helvetica" w:cs="Helvetica"/>
                <w:b/>
              </w:rPr>
            </w:pPr>
            <w:r w:rsidRPr="00E3633D">
              <w:rPr>
                <w:rFonts w:ascii="Helvetica" w:hAnsi="Helvetica" w:cs="Helvetica"/>
                <w:b/>
                <w:bCs/>
                <w:sz w:val="18"/>
                <w:szCs w:val="18"/>
              </w:rPr>
              <w:t xml:space="preserve">(elimina </w:t>
            </w: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la opción</w:t>
            </w:r>
            <w:r w:rsidRPr="00E3633D">
              <w:rPr>
                <w:rFonts w:ascii="Helvetica" w:hAnsi="Helvetica" w:cs="Helvetica"/>
                <w:b/>
                <w:bCs/>
                <w:sz w:val="18"/>
                <w:szCs w:val="18"/>
              </w:rPr>
              <w:t xml:space="preserve"> incorrecta</w:t>
            </w:r>
            <w:r>
              <w:rPr>
                <w:rFonts w:ascii="Helvetica" w:hAnsi="Helvetica" w:cs="Helvetic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040" w:type="dxa"/>
          </w:tcPr>
          <w:p w14:paraId="5A292682" w14:textId="77777777" w:rsidR="006A59C3" w:rsidRDefault="006A59C3" w:rsidP="00F532B1">
            <w:pPr>
              <w:rPr>
                <w:rFonts w:ascii="Helvetica" w:hAnsi="Helvetica" w:cs="Helvetica"/>
                <w:bCs/>
              </w:rPr>
            </w:pPr>
            <w:r w:rsidRPr="006A59C3">
              <w:rPr>
                <w:rFonts w:ascii="Helvetica" w:hAnsi="Helvetica" w:cs="Helvetica"/>
                <w:bCs/>
              </w:rPr>
              <w:t>Exterior</w:t>
            </w:r>
            <w:r>
              <w:rPr>
                <w:rFonts w:ascii="Helvetica" w:hAnsi="Helvetica" w:cs="Helvetica"/>
                <w:bCs/>
              </w:rPr>
              <w:t xml:space="preserve"> </w:t>
            </w:r>
            <w:r w:rsidRPr="003509B9">
              <w:rPr>
                <w:rFonts w:ascii="Helvetica" w:hAnsi="Helvetica" w:cs="Helvetica"/>
                <w:bCs/>
                <w:color w:val="FF0000"/>
              </w:rPr>
              <w:t>(indicar n.º de lonas)</w:t>
            </w:r>
          </w:p>
          <w:p w14:paraId="4A76E2F6" w14:textId="0DDCE1E2" w:rsidR="006A59C3" w:rsidRPr="006A59C3" w:rsidRDefault="006A59C3" w:rsidP="00F532B1">
            <w:pPr>
              <w:rPr>
                <w:rFonts w:ascii="Helvetica" w:hAnsi="Helvetica" w:cs="Helvetica"/>
                <w:bCs/>
              </w:rPr>
            </w:pPr>
            <w:r>
              <w:rPr>
                <w:rFonts w:ascii="Helvetica" w:hAnsi="Helvetica" w:cs="Helvetica"/>
                <w:bCs/>
              </w:rPr>
              <w:t>Interior</w:t>
            </w:r>
          </w:p>
        </w:tc>
      </w:tr>
      <w:tr w:rsidR="00FD1E4C" w14:paraId="4754A5FC" w14:textId="77777777" w:rsidTr="00FD1E4C">
        <w:tc>
          <w:tcPr>
            <w:tcW w:w="3020" w:type="dxa"/>
          </w:tcPr>
          <w:p w14:paraId="00F88A3C" w14:textId="50CECB3A" w:rsidR="00FD1E4C" w:rsidRPr="007C42E8" w:rsidRDefault="00FD1E4C" w:rsidP="00FD1E4C">
            <w:pPr>
              <w:jc w:val="right"/>
              <w:rPr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>Localidad:</w:t>
            </w:r>
          </w:p>
        </w:tc>
        <w:tc>
          <w:tcPr>
            <w:tcW w:w="6040" w:type="dxa"/>
          </w:tcPr>
          <w:p w14:paraId="60AF7CD3" w14:textId="77777777" w:rsidR="00FD1E4C" w:rsidRPr="006A59C3" w:rsidRDefault="00FD1E4C" w:rsidP="00F532B1">
            <w:pPr>
              <w:rPr>
                <w:rFonts w:ascii="Helvetica" w:hAnsi="Helvetica" w:cs="Helvetica"/>
                <w:bCs/>
              </w:rPr>
            </w:pPr>
          </w:p>
        </w:tc>
      </w:tr>
      <w:tr w:rsidR="00FD1E4C" w14:paraId="0F3B3982" w14:textId="77777777" w:rsidTr="00FD1E4C">
        <w:tc>
          <w:tcPr>
            <w:tcW w:w="3020" w:type="dxa"/>
          </w:tcPr>
          <w:p w14:paraId="15708DA4" w14:textId="74A4D9D3" w:rsidR="00FD1E4C" w:rsidRPr="007C42E8" w:rsidRDefault="00FD1E4C" w:rsidP="00FD1E4C">
            <w:pPr>
              <w:jc w:val="right"/>
              <w:rPr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>Nombre de la biblioteca:</w:t>
            </w:r>
          </w:p>
        </w:tc>
        <w:tc>
          <w:tcPr>
            <w:tcW w:w="6040" w:type="dxa"/>
          </w:tcPr>
          <w:p w14:paraId="20704CB3" w14:textId="77777777" w:rsidR="00FD1E4C" w:rsidRPr="007C42E8" w:rsidRDefault="00FD1E4C" w:rsidP="00F532B1">
            <w:pPr>
              <w:rPr>
                <w:rFonts w:ascii="Helvetica" w:hAnsi="Helvetica" w:cs="Helvetica"/>
                <w:bCs/>
              </w:rPr>
            </w:pPr>
          </w:p>
        </w:tc>
      </w:tr>
      <w:tr w:rsidR="00FD1E4C" w14:paraId="75FFA75E" w14:textId="77777777" w:rsidTr="00FD1E4C">
        <w:tc>
          <w:tcPr>
            <w:tcW w:w="3020" w:type="dxa"/>
          </w:tcPr>
          <w:p w14:paraId="6E19F8D4" w14:textId="27DAFDCE" w:rsidR="00FD1E4C" w:rsidRPr="007C42E8" w:rsidRDefault="00FD1E4C" w:rsidP="00FD1E4C">
            <w:pPr>
              <w:jc w:val="right"/>
              <w:rPr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>Persona de contacto:</w:t>
            </w:r>
          </w:p>
        </w:tc>
        <w:tc>
          <w:tcPr>
            <w:tcW w:w="6040" w:type="dxa"/>
          </w:tcPr>
          <w:p w14:paraId="4620DE5E" w14:textId="77777777" w:rsidR="00FD1E4C" w:rsidRPr="007C42E8" w:rsidRDefault="00FD1E4C" w:rsidP="00F532B1">
            <w:pPr>
              <w:rPr>
                <w:rFonts w:ascii="Helvetica" w:hAnsi="Helvetica" w:cs="Helvetica"/>
                <w:bCs/>
              </w:rPr>
            </w:pPr>
          </w:p>
        </w:tc>
      </w:tr>
      <w:tr w:rsidR="00FD1E4C" w14:paraId="7FC8657B" w14:textId="77777777" w:rsidTr="00FD1E4C">
        <w:trPr>
          <w:trHeight w:val="204"/>
        </w:trPr>
        <w:tc>
          <w:tcPr>
            <w:tcW w:w="3020" w:type="dxa"/>
          </w:tcPr>
          <w:p w14:paraId="20ACC60A" w14:textId="5EF6D1B9" w:rsidR="00FD1E4C" w:rsidRPr="007C42E8" w:rsidRDefault="00FD1E4C" w:rsidP="00FD1E4C">
            <w:pPr>
              <w:jc w:val="right"/>
              <w:rPr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>Teléfono:</w:t>
            </w:r>
          </w:p>
        </w:tc>
        <w:tc>
          <w:tcPr>
            <w:tcW w:w="6040" w:type="dxa"/>
          </w:tcPr>
          <w:p w14:paraId="1F364381" w14:textId="77777777" w:rsidR="00FD1E4C" w:rsidRPr="007C42E8" w:rsidRDefault="00FD1E4C" w:rsidP="00F532B1">
            <w:pPr>
              <w:rPr>
                <w:rFonts w:ascii="Helvetica" w:hAnsi="Helvetica" w:cs="Helvetica"/>
                <w:bCs/>
              </w:rPr>
            </w:pPr>
          </w:p>
        </w:tc>
      </w:tr>
      <w:tr w:rsidR="00FD1E4C" w14:paraId="16B9C0EE" w14:textId="77777777" w:rsidTr="00FD1E4C">
        <w:trPr>
          <w:trHeight w:val="204"/>
        </w:trPr>
        <w:tc>
          <w:tcPr>
            <w:tcW w:w="3020" w:type="dxa"/>
          </w:tcPr>
          <w:p w14:paraId="45EA13AC" w14:textId="402823EB" w:rsidR="00FD1E4C" w:rsidRPr="007C42E8" w:rsidRDefault="00FD1E4C" w:rsidP="00FD1E4C">
            <w:pPr>
              <w:jc w:val="right"/>
              <w:rPr>
                <w:rFonts w:ascii="Helvetica" w:hAnsi="Helvetica" w:cs="Helvetica"/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>Correo electrónico:</w:t>
            </w:r>
          </w:p>
        </w:tc>
        <w:tc>
          <w:tcPr>
            <w:tcW w:w="6040" w:type="dxa"/>
          </w:tcPr>
          <w:p w14:paraId="40018E38" w14:textId="77777777" w:rsidR="00FD1E4C" w:rsidRPr="007C42E8" w:rsidRDefault="00FD1E4C" w:rsidP="00F532B1">
            <w:pPr>
              <w:rPr>
                <w:rFonts w:ascii="Helvetica" w:hAnsi="Helvetica" w:cs="Helvetica"/>
                <w:bCs/>
              </w:rPr>
            </w:pPr>
          </w:p>
        </w:tc>
      </w:tr>
      <w:tr w:rsidR="006A59C3" w14:paraId="2B03A761" w14:textId="77777777" w:rsidTr="00FD1E4C">
        <w:trPr>
          <w:trHeight w:val="204"/>
        </w:trPr>
        <w:tc>
          <w:tcPr>
            <w:tcW w:w="3020" w:type="dxa"/>
          </w:tcPr>
          <w:p w14:paraId="33BE51A8" w14:textId="3CD235FB" w:rsidR="006A59C3" w:rsidRPr="007C42E8" w:rsidRDefault="006A59C3" w:rsidP="00FD1E4C">
            <w:pPr>
              <w:jc w:val="right"/>
              <w:rPr>
                <w:rFonts w:ascii="Helvetica" w:hAnsi="Helvetica" w:cs="Helvetica"/>
                <w:b/>
                <w:bCs/>
              </w:rPr>
            </w:pPr>
            <w:r>
              <w:rPr>
                <w:rFonts w:ascii="Helvetica" w:hAnsi="Helvetica" w:cs="Helvetica"/>
                <w:b/>
                <w:bCs/>
              </w:rPr>
              <w:t>Otros datos de contacto para montaje de lonas*</w:t>
            </w:r>
          </w:p>
        </w:tc>
        <w:tc>
          <w:tcPr>
            <w:tcW w:w="6040" w:type="dxa"/>
          </w:tcPr>
          <w:p w14:paraId="274F5F31" w14:textId="0FD88B0B" w:rsidR="006A59C3" w:rsidRPr="007C42E8" w:rsidRDefault="006A59C3" w:rsidP="00F532B1">
            <w:pPr>
              <w:rPr>
                <w:rFonts w:ascii="Helvetica" w:hAnsi="Helvetica" w:cs="Helvetica"/>
                <w:bCs/>
              </w:rPr>
            </w:pPr>
            <w:r w:rsidRPr="003509B9">
              <w:rPr>
                <w:rFonts w:ascii="Helvetica" w:hAnsi="Helvetica" w:cs="Helvetica"/>
                <w:bCs/>
                <w:color w:val="FF0000"/>
              </w:rPr>
              <w:t>Añade aquí datos de contacto específicos para el montaje. Por ejemplo, con las brigadas municipales.</w:t>
            </w:r>
          </w:p>
        </w:tc>
      </w:tr>
      <w:tr w:rsidR="00FD1E4C" w14:paraId="6BAB6C37" w14:textId="77777777" w:rsidTr="00FD1E4C">
        <w:tc>
          <w:tcPr>
            <w:tcW w:w="3020" w:type="dxa"/>
          </w:tcPr>
          <w:p w14:paraId="0DA428B1" w14:textId="4CA5F22A" w:rsidR="00FD1E4C" w:rsidRPr="007C42E8" w:rsidRDefault="00FD1E4C" w:rsidP="00FD1E4C">
            <w:pPr>
              <w:jc w:val="right"/>
              <w:rPr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>Observaciones:</w:t>
            </w:r>
          </w:p>
        </w:tc>
        <w:tc>
          <w:tcPr>
            <w:tcW w:w="6040" w:type="dxa"/>
          </w:tcPr>
          <w:p w14:paraId="0B9EF1B5" w14:textId="77777777" w:rsidR="00FD1E4C" w:rsidRPr="007C42E8" w:rsidRDefault="00FD1E4C" w:rsidP="00F532B1">
            <w:pPr>
              <w:rPr>
                <w:rFonts w:ascii="Helvetica" w:hAnsi="Helvetica" w:cs="Helvetica"/>
                <w:bCs/>
              </w:rPr>
            </w:pPr>
          </w:p>
        </w:tc>
      </w:tr>
    </w:tbl>
    <w:p w14:paraId="54309CAA" w14:textId="77E6CD38" w:rsidR="00F532B1" w:rsidRDefault="006A59C3" w:rsidP="006A59C3">
      <w:pPr>
        <w:rPr>
          <w:sz w:val="18"/>
          <w:szCs w:val="18"/>
        </w:rPr>
      </w:pPr>
      <w:r w:rsidRPr="006A59C3">
        <w:rPr>
          <w:sz w:val="18"/>
          <w:szCs w:val="18"/>
        </w:rPr>
        <w:t>(*) Solamente para instalación de lonas en exterior</w:t>
      </w:r>
    </w:p>
    <w:p w14:paraId="6C5BE2F0" w14:textId="77777777" w:rsidR="00AC61C0" w:rsidRPr="006A59C3" w:rsidRDefault="00AC61C0" w:rsidP="006A59C3">
      <w:pPr>
        <w:rPr>
          <w:sz w:val="18"/>
          <w:szCs w:val="18"/>
        </w:rPr>
      </w:pPr>
    </w:p>
    <w:p w14:paraId="084872D0" w14:textId="77777777" w:rsidR="00F532B1" w:rsidRDefault="00F532B1" w:rsidP="00F532B1"/>
    <w:tbl>
      <w:tblPr>
        <w:tblStyle w:val="Tablaconcuadrcula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020"/>
        <w:gridCol w:w="6040"/>
      </w:tblGrid>
      <w:tr w:rsidR="00FD1E4C" w14:paraId="5D019CC4" w14:textId="77777777" w:rsidTr="00F139E1">
        <w:tc>
          <w:tcPr>
            <w:tcW w:w="9060" w:type="dxa"/>
            <w:gridSpan w:val="2"/>
          </w:tcPr>
          <w:p w14:paraId="05293365" w14:textId="77777777" w:rsidR="00FD1E4C" w:rsidRDefault="00FD1E4C" w:rsidP="00F139E1">
            <w:pPr>
              <w:rPr>
                <w:rFonts w:ascii="Helvetica" w:hAnsi="Helvetica" w:cs="Helvetica"/>
                <w:b/>
              </w:rPr>
            </w:pPr>
            <w:r>
              <w:rPr>
                <w:rFonts w:ascii="Helvetica" w:hAnsi="Helvetica" w:cs="Helvetica"/>
                <w:b/>
              </w:rPr>
              <w:t>DATOS DE MONTAJE</w:t>
            </w:r>
          </w:p>
          <w:p w14:paraId="7B3C8D31" w14:textId="5483AF49" w:rsidR="00FD1E4C" w:rsidRPr="00FD1E4C" w:rsidRDefault="00FD1E4C" w:rsidP="00F139E1">
            <w:pPr>
              <w:rPr>
                <w:bCs/>
                <w:sz w:val="18"/>
                <w:szCs w:val="18"/>
              </w:rPr>
            </w:pPr>
            <w:r w:rsidRPr="00FD1E4C">
              <w:rPr>
                <w:rFonts w:ascii="Helvetica" w:hAnsi="Helvetica" w:cs="Helvetica"/>
                <w:bCs/>
                <w:sz w:val="18"/>
                <w:szCs w:val="18"/>
              </w:rPr>
              <w:t>Copia y pega esta tabla por cada un</w:t>
            </w:r>
            <w:r w:rsidR="007C42E8">
              <w:rPr>
                <w:rFonts w:ascii="Helvetica" w:hAnsi="Helvetica" w:cs="Helvetica"/>
                <w:bCs/>
                <w:sz w:val="18"/>
                <w:szCs w:val="18"/>
              </w:rPr>
              <w:t>o</w:t>
            </w:r>
            <w:r w:rsidRPr="00FD1E4C">
              <w:rPr>
                <w:rFonts w:ascii="Helvetica" w:hAnsi="Helvetica" w:cs="Helvetica"/>
                <w:bCs/>
                <w:sz w:val="18"/>
                <w:szCs w:val="18"/>
              </w:rPr>
              <w:t xml:space="preserve"> de </w:t>
            </w:r>
            <w:r w:rsidR="007C42E8">
              <w:rPr>
                <w:rFonts w:ascii="Helvetica" w:hAnsi="Helvetica" w:cs="Helvetica"/>
                <w:bCs/>
                <w:sz w:val="18"/>
                <w:szCs w:val="18"/>
              </w:rPr>
              <w:t>los</w:t>
            </w:r>
            <w:r w:rsidRPr="00FD1E4C">
              <w:rPr>
                <w:rFonts w:ascii="Helvetica" w:hAnsi="Helvetica" w:cs="Helvetica"/>
                <w:bCs/>
                <w:sz w:val="18"/>
                <w:szCs w:val="18"/>
              </w:rPr>
              <w:t xml:space="preserve"> </w:t>
            </w:r>
            <w:r w:rsidR="007C42E8">
              <w:rPr>
                <w:rFonts w:ascii="Helvetica" w:hAnsi="Helvetica" w:cs="Helvetica"/>
                <w:bCs/>
                <w:sz w:val="18"/>
                <w:szCs w:val="18"/>
              </w:rPr>
              <w:t>emplazamientos</w:t>
            </w:r>
            <w:r w:rsidRPr="00FD1E4C">
              <w:rPr>
                <w:rFonts w:ascii="Helvetica" w:hAnsi="Helvetica" w:cs="Helvetica"/>
                <w:bCs/>
                <w:sz w:val="18"/>
                <w:szCs w:val="18"/>
              </w:rPr>
              <w:t xml:space="preserve"> previst</w:t>
            </w:r>
            <w:r w:rsidR="007C42E8">
              <w:rPr>
                <w:rFonts w:ascii="Helvetica" w:hAnsi="Helvetica" w:cs="Helvetica"/>
                <w:bCs/>
                <w:sz w:val="18"/>
                <w:szCs w:val="18"/>
              </w:rPr>
              <w:t>o</w:t>
            </w:r>
            <w:r w:rsidRPr="00FD1E4C">
              <w:rPr>
                <w:rFonts w:ascii="Helvetica" w:hAnsi="Helvetica" w:cs="Helvetica"/>
                <w:bCs/>
                <w:sz w:val="18"/>
                <w:szCs w:val="18"/>
              </w:rPr>
              <w:t>s para la exposición.</w:t>
            </w:r>
          </w:p>
        </w:tc>
      </w:tr>
      <w:tr w:rsidR="00FD1E4C" w14:paraId="761E0873" w14:textId="77777777" w:rsidTr="00F139E1">
        <w:tc>
          <w:tcPr>
            <w:tcW w:w="3020" w:type="dxa"/>
          </w:tcPr>
          <w:p w14:paraId="3B421CD6" w14:textId="77777777" w:rsidR="00E46FFB" w:rsidRDefault="007C42E8" w:rsidP="00F139E1">
            <w:pPr>
              <w:jc w:val="right"/>
              <w:rPr>
                <w:rFonts w:ascii="Helvetica" w:hAnsi="Helvetica" w:cs="Helvetica"/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 xml:space="preserve">Dirección completa </w:t>
            </w:r>
          </w:p>
          <w:p w14:paraId="21E7F0BC" w14:textId="4D907E17" w:rsidR="00FD1E4C" w:rsidRPr="007C42E8" w:rsidRDefault="007C42E8" w:rsidP="00F139E1">
            <w:pPr>
              <w:jc w:val="right"/>
              <w:rPr>
                <w:b/>
                <w:bCs/>
              </w:rPr>
            </w:pPr>
            <w:r w:rsidRPr="007C42E8">
              <w:rPr>
                <w:rFonts w:ascii="Helvetica" w:hAnsi="Helvetica" w:cs="Helvetica"/>
                <w:b/>
                <w:bCs/>
              </w:rPr>
              <w:t>del emplazamiento:</w:t>
            </w:r>
          </w:p>
        </w:tc>
        <w:tc>
          <w:tcPr>
            <w:tcW w:w="6040" w:type="dxa"/>
          </w:tcPr>
          <w:p w14:paraId="5A0B147E" w14:textId="44B2D1F0" w:rsidR="00FD1E4C" w:rsidRPr="007C42E8" w:rsidRDefault="00FD1E4C" w:rsidP="00F139E1">
            <w:pPr>
              <w:rPr>
                <w:rFonts w:ascii="Helvetica" w:hAnsi="Helvetica" w:cs="Helvetica"/>
              </w:rPr>
            </w:pPr>
          </w:p>
        </w:tc>
      </w:tr>
      <w:tr w:rsidR="00FD1E4C" w14:paraId="2409D9AC" w14:textId="77777777" w:rsidTr="00F139E1">
        <w:tc>
          <w:tcPr>
            <w:tcW w:w="3020" w:type="dxa"/>
          </w:tcPr>
          <w:p w14:paraId="79372C72" w14:textId="3F461FDE" w:rsidR="00FD1E4C" w:rsidRPr="00E3633D" w:rsidRDefault="00E3633D" w:rsidP="00E3633D">
            <w:pPr>
              <w:jc w:val="right"/>
              <w:rPr>
                <w:b/>
                <w:bCs/>
              </w:rPr>
            </w:pPr>
            <w:r w:rsidRPr="00E3633D">
              <w:rPr>
                <w:rFonts w:ascii="Helvetica" w:hAnsi="Helvetica" w:cs="Helvetica"/>
                <w:b/>
                <w:bCs/>
              </w:rPr>
              <w:t>Descripción de la superficie soporte</w:t>
            </w:r>
            <w:r>
              <w:rPr>
                <w:rFonts w:ascii="Helvetica" w:hAnsi="Helvetica" w:cs="Helvetica"/>
                <w:b/>
                <w:bCs/>
              </w:rPr>
              <w:t>:</w:t>
            </w:r>
            <w:r w:rsidRPr="00E3633D">
              <w:rPr>
                <w:rFonts w:ascii="Helvetica" w:hAnsi="Helvetica" w:cs="Helvetica"/>
                <w:b/>
                <w:bCs/>
              </w:rPr>
              <w:t xml:space="preserve"> </w:t>
            </w:r>
            <w:r w:rsidRPr="00E3633D">
              <w:rPr>
                <w:rFonts w:ascii="Helvetica" w:hAnsi="Helvetica" w:cs="Helvetica"/>
                <w:b/>
                <w:bCs/>
                <w:sz w:val="18"/>
                <w:szCs w:val="18"/>
              </w:rPr>
              <w:t>(eliminar opciones incorrectas)</w:t>
            </w:r>
          </w:p>
        </w:tc>
        <w:tc>
          <w:tcPr>
            <w:tcW w:w="6040" w:type="dxa"/>
          </w:tcPr>
          <w:p w14:paraId="3E7EECF7" w14:textId="77777777" w:rsidR="00E3633D" w:rsidRDefault="00E3633D" w:rsidP="00E3633D">
            <w:r>
              <w:rPr>
                <w:rFonts w:ascii="Helvetica" w:hAnsi="Helvetica" w:cs="Helvetica"/>
              </w:rPr>
              <w:t>Muro</w:t>
            </w:r>
          </w:p>
          <w:p w14:paraId="26559C6B" w14:textId="5E7D3328" w:rsidR="00E3633D" w:rsidRDefault="00E3633D" w:rsidP="00E3633D">
            <w:r>
              <w:rPr>
                <w:rFonts w:ascii="Helvetica" w:hAnsi="Helvetica" w:cs="Helvetica"/>
              </w:rPr>
              <w:t>Balcones y balaustradas</w:t>
            </w:r>
          </w:p>
          <w:p w14:paraId="3D5E82CC" w14:textId="04206512" w:rsidR="00E3633D" w:rsidRDefault="00E3633D" w:rsidP="00E3633D">
            <w:r>
              <w:rPr>
                <w:rFonts w:ascii="Helvetica" w:hAnsi="Helvetica" w:cs="Helvetica"/>
              </w:rPr>
              <w:t>Postes u otros elementos del mobiliario urbano</w:t>
            </w:r>
          </w:p>
          <w:p w14:paraId="54B0F73E" w14:textId="39710128" w:rsidR="00FD1E4C" w:rsidRPr="00E3633D" w:rsidRDefault="00E3633D" w:rsidP="00F139E1">
            <w:r>
              <w:rPr>
                <w:rFonts w:ascii="Helvetica" w:hAnsi="Helvetica" w:cs="Helvetica"/>
              </w:rPr>
              <w:t xml:space="preserve">Otro </w:t>
            </w:r>
            <w:r w:rsidRPr="003509B9">
              <w:rPr>
                <w:rFonts w:ascii="Helvetica" w:hAnsi="Helvetica" w:cs="Helvetica"/>
                <w:color w:val="FF0000"/>
              </w:rPr>
              <w:t>(añadir descripción)</w:t>
            </w:r>
          </w:p>
        </w:tc>
      </w:tr>
      <w:tr w:rsidR="00FD1E4C" w14:paraId="3BDE7102" w14:textId="77777777" w:rsidTr="00F139E1">
        <w:tc>
          <w:tcPr>
            <w:tcW w:w="3020" w:type="dxa"/>
          </w:tcPr>
          <w:p w14:paraId="6802157B" w14:textId="77777777" w:rsidR="00FD1E4C" w:rsidRDefault="00E33AB1" w:rsidP="00E33AB1">
            <w:pPr>
              <w:jc w:val="right"/>
              <w:rPr>
                <w:rFonts w:ascii="Helvetica" w:hAnsi="Helvetica" w:cs="Helvetica"/>
                <w:b/>
                <w:bCs/>
              </w:rPr>
            </w:pPr>
            <w:r w:rsidRPr="00E33AB1">
              <w:rPr>
                <w:rFonts w:ascii="Helvetica" w:hAnsi="Helvetica" w:cs="Helvetica"/>
                <w:b/>
                <w:bCs/>
              </w:rPr>
              <w:t>Acceso a zona soporte</w:t>
            </w:r>
            <w:r w:rsidR="00FD1E4C" w:rsidRPr="00E33AB1">
              <w:rPr>
                <w:rFonts w:ascii="Helvetica" w:hAnsi="Helvetica" w:cs="Helvetica"/>
                <w:b/>
                <w:bCs/>
              </w:rPr>
              <w:t>:</w:t>
            </w:r>
          </w:p>
          <w:p w14:paraId="28F04E4A" w14:textId="32FEF86F" w:rsidR="00E33AB1" w:rsidRPr="00E33AB1" w:rsidRDefault="00E33AB1" w:rsidP="00E33AB1">
            <w:pPr>
              <w:jc w:val="right"/>
              <w:rPr>
                <w:b/>
                <w:bCs/>
              </w:rPr>
            </w:pPr>
            <w:r w:rsidRPr="00E3633D">
              <w:rPr>
                <w:rFonts w:ascii="Helvetica" w:hAnsi="Helvetica" w:cs="Helvetica"/>
                <w:b/>
                <w:bCs/>
                <w:sz w:val="18"/>
                <w:szCs w:val="18"/>
              </w:rPr>
              <w:t>(eliminar opciones incorrectas)</w:t>
            </w:r>
          </w:p>
        </w:tc>
        <w:tc>
          <w:tcPr>
            <w:tcW w:w="6040" w:type="dxa"/>
          </w:tcPr>
          <w:p w14:paraId="1E6FC96D" w14:textId="0C433D1C" w:rsidR="00E33AB1" w:rsidRDefault="00E33AB1" w:rsidP="00E33AB1">
            <w:r>
              <w:rPr>
                <w:rFonts w:ascii="Helvetica" w:hAnsi="Helvetica" w:cs="Helvetica"/>
              </w:rPr>
              <w:t>Escalera</w:t>
            </w:r>
          </w:p>
          <w:p w14:paraId="418F1BDC" w14:textId="0A8C0762" w:rsidR="00E33AB1" w:rsidRDefault="00E33AB1" w:rsidP="00E33AB1">
            <w:r>
              <w:rPr>
                <w:rFonts w:ascii="Helvetica" w:hAnsi="Helvetica" w:cs="Helvetica"/>
              </w:rPr>
              <w:t>Plataforma elevadora</w:t>
            </w:r>
          </w:p>
          <w:p w14:paraId="2A2CA8C8" w14:textId="3903F486" w:rsidR="00E33AB1" w:rsidRDefault="00E33AB1" w:rsidP="00E33AB1">
            <w:r>
              <w:rPr>
                <w:rFonts w:ascii="Helvetica" w:hAnsi="Helvetica" w:cs="Helvetica"/>
              </w:rPr>
              <w:t>Desde suelo</w:t>
            </w:r>
          </w:p>
          <w:p w14:paraId="0E53BCAD" w14:textId="67C87BD0" w:rsidR="00E33AB1" w:rsidRDefault="00E33AB1" w:rsidP="00E33AB1">
            <w:r>
              <w:rPr>
                <w:rFonts w:ascii="Helvetica" w:hAnsi="Helvetica" w:cs="Helvetica"/>
              </w:rPr>
              <w:t>Desde balcón o ventana</w:t>
            </w:r>
          </w:p>
          <w:p w14:paraId="25F82634" w14:textId="4B5F736E" w:rsidR="00FD1E4C" w:rsidRPr="00E33AB1" w:rsidRDefault="00E33AB1" w:rsidP="00F139E1">
            <w:r>
              <w:rPr>
                <w:rFonts w:ascii="Helvetica" w:hAnsi="Helvetica" w:cs="Helvetica"/>
              </w:rPr>
              <w:t>Desde azotea</w:t>
            </w:r>
          </w:p>
        </w:tc>
      </w:tr>
      <w:tr w:rsidR="006A59C3" w14:paraId="7065B043" w14:textId="77777777" w:rsidTr="00F139E1">
        <w:tc>
          <w:tcPr>
            <w:tcW w:w="3020" w:type="dxa"/>
          </w:tcPr>
          <w:p w14:paraId="34F056DC" w14:textId="51D3247D" w:rsidR="006A59C3" w:rsidRPr="00E33AB1" w:rsidRDefault="006A59C3" w:rsidP="00E33AB1">
            <w:pPr>
              <w:jc w:val="right"/>
              <w:rPr>
                <w:rFonts w:ascii="Helvetica" w:hAnsi="Helvetica" w:cs="Helvetica"/>
                <w:b/>
                <w:bCs/>
              </w:rPr>
            </w:pPr>
            <w:r>
              <w:rPr>
                <w:rFonts w:ascii="Helvetica" w:hAnsi="Helvetica" w:cs="Helvetica"/>
                <w:b/>
                <w:bCs/>
              </w:rPr>
              <w:t>Fotografías del emplazamiento*</w:t>
            </w:r>
          </w:p>
        </w:tc>
        <w:tc>
          <w:tcPr>
            <w:tcW w:w="6040" w:type="dxa"/>
          </w:tcPr>
          <w:p w14:paraId="034104E6" w14:textId="77777777" w:rsidR="006A59C3" w:rsidRDefault="006A59C3" w:rsidP="00E33AB1">
            <w:pPr>
              <w:rPr>
                <w:rFonts w:ascii="Helvetica" w:hAnsi="Helvetica" w:cs="Helvetica"/>
              </w:rPr>
            </w:pPr>
          </w:p>
        </w:tc>
      </w:tr>
      <w:tr w:rsidR="00FD1E4C" w14:paraId="536D5C97" w14:textId="77777777" w:rsidTr="00F139E1">
        <w:trPr>
          <w:trHeight w:val="204"/>
        </w:trPr>
        <w:tc>
          <w:tcPr>
            <w:tcW w:w="3020" w:type="dxa"/>
          </w:tcPr>
          <w:p w14:paraId="5FA22494" w14:textId="2DA29D1D" w:rsidR="00FD1E4C" w:rsidRPr="00E33AB1" w:rsidRDefault="00E33AB1" w:rsidP="00E33AB1">
            <w:pPr>
              <w:jc w:val="right"/>
              <w:rPr>
                <w:b/>
                <w:bCs/>
              </w:rPr>
            </w:pPr>
            <w:r w:rsidRPr="00E33AB1">
              <w:rPr>
                <w:rFonts w:ascii="Helvetica" w:hAnsi="Helvetica" w:cs="Helvetica"/>
                <w:b/>
                <w:bCs/>
              </w:rPr>
              <w:t>Ilustraciones escogidas para esta ubicación</w:t>
            </w:r>
            <w:r w:rsidR="00FD1E4C" w:rsidRPr="00E33AB1">
              <w:rPr>
                <w:rFonts w:ascii="Helvetica" w:hAnsi="Helvetica" w:cs="Helvetica"/>
                <w:b/>
                <w:bCs/>
              </w:rPr>
              <w:t>:</w:t>
            </w:r>
          </w:p>
        </w:tc>
        <w:tc>
          <w:tcPr>
            <w:tcW w:w="6040" w:type="dxa"/>
          </w:tcPr>
          <w:p w14:paraId="6A622D36" w14:textId="2CF2D873" w:rsidR="00AC61C0" w:rsidRPr="007C42E8" w:rsidRDefault="006A59C3" w:rsidP="00F139E1">
            <w:pPr>
              <w:rPr>
                <w:rFonts w:ascii="Helvetica" w:hAnsi="Helvetica" w:cs="Helvetica"/>
              </w:rPr>
            </w:pPr>
            <w:r w:rsidRPr="003509B9">
              <w:rPr>
                <w:rFonts w:ascii="Helvetica" w:hAnsi="Helvetica" w:cs="Helvetica"/>
                <w:color w:val="FF0000"/>
              </w:rPr>
              <w:t>A</w:t>
            </w:r>
            <w:r w:rsidR="00E33AB1" w:rsidRPr="003509B9">
              <w:rPr>
                <w:rFonts w:ascii="Helvetica" w:hAnsi="Helvetica" w:cs="Helvetica"/>
                <w:color w:val="FF0000"/>
              </w:rPr>
              <w:t>ñadir aquí las imágenes elegidas desde la carpeta MINIATURAS</w:t>
            </w:r>
            <w:r w:rsidR="00AC61C0" w:rsidRPr="003509B9">
              <w:rPr>
                <w:rFonts w:ascii="Helvetica" w:hAnsi="Helvetica" w:cs="Helvetica"/>
                <w:color w:val="FF0000"/>
              </w:rPr>
              <w:t xml:space="preserve"> en orden de colocación y numeradas de izquierda a derecha para montaje*</w:t>
            </w:r>
          </w:p>
        </w:tc>
      </w:tr>
    </w:tbl>
    <w:p w14:paraId="259824F1" w14:textId="43A58859" w:rsidR="00F532B1" w:rsidRPr="00A454CC" w:rsidRDefault="006A59C3" w:rsidP="00F532B1">
      <w:pPr>
        <w:rPr>
          <w:sz w:val="18"/>
          <w:szCs w:val="18"/>
        </w:rPr>
      </w:pPr>
      <w:r w:rsidRPr="006A59C3">
        <w:rPr>
          <w:sz w:val="18"/>
          <w:szCs w:val="18"/>
        </w:rPr>
        <w:t>(*) Solamente para instalación de lonas en exterior</w:t>
      </w:r>
    </w:p>
    <w:p w14:paraId="4BEA2CFE" w14:textId="77777777" w:rsidR="00F532B1" w:rsidRDefault="00F532B1" w:rsidP="00F532B1"/>
    <w:p w14:paraId="6A7CAE48" w14:textId="77777777" w:rsidR="00E50B69" w:rsidRDefault="00E50B69"/>
    <w:sectPr w:rsidR="00E50B69" w:rsidSect="00BF749A">
      <w:headerReference w:type="default" r:id="rId7"/>
      <w:footerReference w:type="default" r:id="rId8"/>
      <w:pgSz w:w="11906" w:h="16838"/>
      <w:pgMar w:top="2835" w:right="1418" w:bottom="1418" w:left="1418" w:header="567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651EC" w14:textId="77777777" w:rsidR="00C81688" w:rsidRDefault="00C81688" w:rsidP="00196D1E">
      <w:r>
        <w:separator/>
      </w:r>
    </w:p>
  </w:endnote>
  <w:endnote w:type="continuationSeparator" w:id="0">
    <w:p w14:paraId="3511D6E8" w14:textId="77777777" w:rsidR="00C81688" w:rsidRDefault="00C81688" w:rsidP="00196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7D3DC" w14:textId="6D9B43A8" w:rsidR="00196D1E" w:rsidRDefault="00AD38DB">
    <w:pPr>
      <w:pStyle w:val="Piedepgina"/>
    </w:pPr>
    <w:r>
      <w:rPr>
        <w:noProof/>
      </w:rPr>
      <w:drawing>
        <wp:inline distT="0" distB="0" distL="0" distR="0" wp14:anchorId="787F8415" wp14:editId="266E1250">
          <wp:extent cx="5759450" cy="559435"/>
          <wp:effectExtent l="0" t="0" r="6350" b="0"/>
          <wp:docPr id="17167834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783435" name="Imagen 17167834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59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77706" w14:textId="77777777" w:rsidR="00C81688" w:rsidRDefault="00C81688" w:rsidP="00196D1E">
      <w:r>
        <w:separator/>
      </w:r>
    </w:p>
  </w:footnote>
  <w:footnote w:type="continuationSeparator" w:id="0">
    <w:p w14:paraId="1E1EE4B4" w14:textId="77777777" w:rsidR="00C81688" w:rsidRDefault="00C81688" w:rsidP="00196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C8074" w14:textId="526C572C" w:rsidR="00196D1E" w:rsidRDefault="00172BD5">
    <w:pPr>
      <w:pStyle w:val="Encabezado"/>
    </w:pPr>
    <w:r>
      <w:rPr>
        <w:noProof/>
      </w:rPr>
      <w:drawing>
        <wp:inline distT="0" distB="0" distL="0" distR="0" wp14:anchorId="2159178A" wp14:editId="281D3A37">
          <wp:extent cx="5759450" cy="1194435"/>
          <wp:effectExtent l="0" t="0" r="6350" b="0"/>
          <wp:docPr id="25504575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045755" name="Imagen 1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194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85CB2"/>
    <w:multiLevelType w:val="hybridMultilevel"/>
    <w:tmpl w:val="856638FA"/>
    <w:lvl w:ilvl="0" w:tplc="119C00C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400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D1E"/>
    <w:rsid w:val="00172BD5"/>
    <w:rsid w:val="00196D1E"/>
    <w:rsid w:val="003509B9"/>
    <w:rsid w:val="00392BEA"/>
    <w:rsid w:val="004C3647"/>
    <w:rsid w:val="00587AA7"/>
    <w:rsid w:val="006A59C3"/>
    <w:rsid w:val="007C42E8"/>
    <w:rsid w:val="007D3A7F"/>
    <w:rsid w:val="00991DE4"/>
    <w:rsid w:val="00A454CC"/>
    <w:rsid w:val="00A7193A"/>
    <w:rsid w:val="00AC61C0"/>
    <w:rsid w:val="00AD38DB"/>
    <w:rsid w:val="00B150A5"/>
    <w:rsid w:val="00BB16CE"/>
    <w:rsid w:val="00BC2C68"/>
    <w:rsid w:val="00BF749A"/>
    <w:rsid w:val="00C620BD"/>
    <w:rsid w:val="00C81688"/>
    <w:rsid w:val="00D92E88"/>
    <w:rsid w:val="00E310C0"/>
    <w:rsid w:val="00E33AB1"/>
    <w:rsid w:val="00E3633D"/>
    <w:rsid w:val="00E46FFB"/>
    <w:rsid w:val="00E50B69"/>
    <w:rsid w:val="00E83E95"/>
    <w:rsid w:val="00EA4313"/>
    <w:rsid w:val="00F37FAA"/>
    <w:rsid w:val="00F532B1"/>
    <w:rsid w:val="00FD1E4C"/>
    <w:rsid w:val="00FE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2DC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2B1"/>
    <w:rPr>
      <w:rFonts w:eastAsiaTheme="minorEastAsia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6D1E"/>
    <w:pPr>
      <w:tabs>
        <w:tab w:val="center" w:pos="4252"/>
        <w:tab w:val="right" w:pos="8504"/>
      </w:tabs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96D1E"/>
  </w:style>
  <w:style w:type="paragraph" w:styleId="Piedepgina">
    <w:name w:val="footer"/>
    <w:basedOn w:val="Normal"/>
    <w:link w:val="PiedepginaCar"/>
    <w:uiPriority w:val="99"/>
    <w:unhideWhenUsed/>
    <w:rsid w:val="00196D1E"/>
    <w:pPr>
      <w:tabs>
        <w:tab w:val="center" w:pos="4252"/>
        <w:tab w:val="right" w:pos="8504"/>
      </w:tabs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D1E"/>
  </w:style>
  <w:style w:type="table" w:styleId="Tablaconcuadrcula">
    <w:name w:val="Table Grid"/>
    <w:basedOn w:val="Tablanormal"/>
    <w:uiPriority w:val="39"/>
    <w:rsid w:val="00F53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A5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La-Compania-Ilustrada-2026-FORMULARIO-INSTALACION-OBRAS-v01.dotx</Template>
  <TotalTime>1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Adiego Sánchez</dc:creator>
  <cp:keywords/>
  <dc:description/>
  <cp:lastModifiedBy>David Adiego Sánchez</cp:lastModifiedBy>
  <cp:revision>2</cp:revision>
  <dcterms:created xsi:type="dcterms:W3CDTF">2026-04-08T10:57:00Z</dcterms:created>
  <dcterms:modified xsi:type="dcterms:W3CDTF">2026-04-08T10:57:00Z</dcterms:modified>
</cp:coreProperties>
</file>